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E4AD" w14:textId="577C20D2" w:rsidR="001354FE" w:rsidRPr="00427728" w:rsidRDefault="00105CFD" w:rsidP="008B36E0">
      <w:pPr>
        <w:tabs>
          <w:tab w:val="left" w:pos="3228"/>
          <w:tab w:val="left" w:pos="3686"/>
        </w:tabs>
        <w:spacing w:line="240" w:lineRule="auto"/>
        <w:ind w:right="-227"/>
        <w:rPr>
          <w:rFonts w:ascii="Arial Narrow" w:eastAsia="ヒラギノ角ゴ Pro W3" w:hAnsi="Arial Narrow"/>
          <w:b/>
          <w:bCs/>
          <w:sz w:val="24"/>
          <w:szCs w:val="24"/>
        </w:rPr>
      </w:pPr>
      <w:r w:rsidRPr="00427728">
        <w:rPr>
          <w:rFonts w:ascii="Arial Narrow" w:eastAsia="ヒラギノ角ゴ Pro W3" w:hAnsi="Arial Narrow"/>
          <w:b/>
          <w:bCs/>
          <w:sz w:val="24"/>
          <w:szCs w:val="24"/>
        </w:rPr>
        <w:t>Sehr geehrte</w:t>
      </w:r>
      <w:r w:rsidR="000252F4" w:rsidRPr="00427728">
        <w:rPr>
          <w:rFonts w:ascii="Arial Narrow" w:eastAsia="ヒラギノ角ゴ Pro W3" w:hAnsi="Arial Narrow"/>
          <w:b/>
          <w:bCs/>
          <w:sz w:val="24"/>
          <w:szCs w:val="24"/>
        </w:rPr>
        <w:t>/</w:t>
      </w:r>
      <w:r w:rsidR="00EE20AF" w:rsidRPr="00427728">
        <w:rPr>
          <w:rFonts w:ascii="Arial Narrow" w:eastAsia="ヒラギノ角ゴ Pro W3" w:hAnsi="Arial Narrow"/>
          <w:b/>
          <w:bCs/>
          <w:sz w:val="24"/>
          <w:szCs w:val="24"/>
        </w:rPr>
        <w:t>-</w:t>
      </w:r>
      <w:r w:rsidR="000252F4" w:rsidRPr="00427728">
        <w:rPr>
          <w:rFonts w:ascii="Arial Narrow" w:eastAsia="ヒラギノ角ゴ Pro W3" w:hAnsi="Arial Narrow"/>
          <w:b/>
          <w:bCs/>
          <w:sz w:val="24"/>
          <w:szCs w:val="24"/>
        </w:rPr>
        <w:t>r</w:t>
      </w:r>
      <w:r w:rsidRPr="00427728">
        <w:rPr>
          <w:rFonts w:ascii="Arial Narrow" w:eastAsia="ヒラギノ角ゴ Pro W3" w:hAnsi="Arial Narrow"/>
          <w:b/>
          <w:bCs/>
          <w:sz w:val="24"/>
          <w:szCs w:val="24"/>
        </w:rPr>
        <w:t xml:space="preserve"> Patient</w:t>
      </w:r>
      <w:r w:rsidR="000252F4" w:rsidRPr="00427728">
        <w:rPr>
          <w:rFonts w:ascii="Arial Narrow" w:eastAsia="ヒラギノ角ゴ Pro W3" w:hAnsi="Arial Narrow"/>
          <w:b/>
          <w:bCs/>
          <w:sz w:val="24"/>
          <w:szCs w:val="24"/>
        </w:rPr>
        <w:t>/-</w:t>
      </w:r>
      <w:r w:rsidRPr="00427728">
        <w:rPr>
          <w:rFonts w:ascii="Arial Narrow" w:eastAsia="ヒラギノ角ゴ Pro W3" w:hAnsi="Arial Narrow"/>
          <w:b/>
          <w:bCs/>
          <w:sz w:val="24"/>
          <w:szCs w:val="24"/>
        </w:rPr>
        <w:t>in</w:t>
      </w:r>
      <w:r w:rsidR="001354FE" w:rsidRPr="00427728">
        <w:rPr>
          <w:rFonts w:ascii="Arial Narrow" w:eastAsia="ヒラギノ角ゴ Pro W3" w:hAnsi="Arial Narrow"/>
          <w:b/>
          <w:bCs/>
          <w:sz w:val="24"/>
          <w:szCs w:val="24"/>
        </w:rPr>
        <w:t>,</w:t>
      </w:r>
    </w:p>
    <w:p w14:paraId="78D44BE3" w14:textId="34BC8FD6" w:rsidR="00461D52" w:rsidRPr="003C064C" w:rsidRDefault="00105CFD" w:rsidP="00A90441">
      <w:pPr>
        <w:spacing w:line="240" w:lineRule="auto"/>
        <w:ind w:right="-227"/>
        <w:rPr>
          <w:rFonts w:ascii="Arial Narrow" w:eastAsia="ヒラギノ角ゴ Pro W3" w:hAnsi="Arial Narrow"/>
          <w:sz w:val="21"/>
          <w:szCs w:val="21"/>
        </w:rPr>
      </w:pPr>
      <w:r w:rsidRPr="003C064C">
        <w:rPr>
          <w:rFonts w:ascii="Arial Narrow" w:eastAsia="ヒラギノ角ゴ Pro W3" w:hAnsi="Arial Narrow"/>
          <w:sz w:val="2"/>
          <w:szCs w:val="2"/>
        </w:rPr>
        <w:br/>
      </w:r>
      <w:r w:rsidRPr="003C064C">
        <w:rPr>
          <w:rFonts w:ascii="Arial Narrow" w:eastAsia="ヒラギノ角ゴ Pro W3" w:hAnsi="Arial Narrow"/>
          <w:sz w:val="21"/>
          <w:szCs w:val="21"/>
        </w:rPr>
        <w:t xml:space="preserve">es ist unser </w:t>
      </w:r>
      <w:r w:rsidR="00FF483E" w:rsidRPr="003C064C">
        <w:rPr>
          <w:rFonts w:ascii="Arial Narrow" w:eastAsia="ヒラギノ角ゴ Pro W3" w:hAnsi="Arial Narrow"/>
          <w:sz w:val="21"/>
          <w:szCs w:val="21"/>
        </w:rPr>
        <w:t xml:space="preserve">Ziel, Sie optimal zu behandeln. </w:t>
      </w:r>
      <w:r w:rsidR="00067122" w:rsidRPr="003C064C">
        <w:rPr>
          <w:rFonts w:ascii="Arial Narrow" w:eastAsia="ヒラギノ角ゴ Pro W3" w:hAnsi="Arial Narrow"/>
          <w:sz w:val="21"/>
          <w:szCs w:val="21"/>
        </w:rPr>
        <w:t>Dazu</w:t>
      </w:r>
      <w:r w:rsidRPr="003C064C">
        <w:rPr>
          <w:rFonts w:ascii="Arial Narrow" w:eastAsia="ヒラギノ角ゴ Pro W3" w:hAnsi="Arial Narrow"/>
          <w:sz w:val="21"/>
          <w:szCs w:val="21"/>
        </w:rPr>
        <w:t xml:space="preserve"> benötigen wir vorab ein paar Informationen zu Ihrer Person und </w:t>
      </w:r>
      <w:r w:rsidR="00164F07" w:rsidRPr="003C064C">
        <w:rPr>
          <w:rFonts w:ascii="Arial Narrow" w:eastAsia="ヒラギノ角ゴ Pro W3" w:hAnsi="Arial Narrow"/>
          <w:sz w:val="21"/>
          <w:szCs w:val="21"/>
        </w:rPr>
        <w:t>zu Ihren Beschwerden</w:t>
      </w:r>
      <w:r w:rsidRPr="003C064C">
        <w:rPr>
          <w:rFonts w:ascii="Arial Narrow" w:eastAsia="ヒラギノ角ゴ Pro W3" w:hAnsi="Arial Narrow"/>
          <w:sz w:val="21"/>
          <w:szCs w:val="21"/>
        </w:rPr>
        <w:t xml:space="preserve">. </w:t>
      </w:r>
      <w:r w:rsidR="00E20F11" w:rsidRPr="003C064C">
        <w:rPr>
          <w:rFonts w:ascii="Arial Narrow" w:eastAsia="ヒラギノ角ゴ Pro W3" w:hAnsi="Arial Narrow"/>
          <w:sz w:val="21"/>
          <w:szCs w:val="21"/>
        </w:rPr>
        <w:t>Die Fragen beziehen sich dabei auf Ihr Hauptproblem.</w:t>
      </w:r>
      <w:r w:rsidR="00E20F11" w:rsidRPr="003C064C">
        <w:rPr>
          <w:rFonts w:ascii="Arial Narrow" w:eastAsia="ヒラギノ角ゴ Pro W3" w:hAnsi="Arial Narrow"/>
          <w:sz w:val="21"/>
          <w:szCs w:val="21"/>
        </w:rPr>
        <w:br/>
      </w:r>
      <w:r w:rsidRPr="003C064C">
        <w:rPr>
          <w:rFonts w:ascii="Arial Narrow" w:eastAsia="ヒラギノ角ゴ Pro W3" w:hAnsi="Arial Narrow"/>
          <w:sz w:val="21"/>
          <w:szCs w:val="21"/>
        </w:rPr>
        <w:t>Alle Informationen unterliegen der Schweigepflicht und werd</w:t>
      </w:r>
      <w:r w:rsidR="00874E33" w:rsidRPr="003C064C">
        <w:rPr>
          <w:rFonts w:ascii="Arial Narrow" w:eastAsia="ヒラギノ角ゴ Pro W3" w:hAnsi="Arial Narrow"/>
          <w:sz w:val="21"/>
          <w:szCs w:val="21"/>
        </w:rPr>
        <w:t>en nicht</w:t>
      </w:r>
      <w:r w:rsidR="00A524CF" w:rsidRPr="003C064C">
        <w:rPr>
          <w:rFonts w:ascii="Arial Narrow" w:eastAsia="ヒラギノ角ゴ Pro W3" w:hAnsi="Arial Narrow"/>
          <w:sz w:val="21"/>
          <w:szCs w:val="21"/>
        </w:rPr>
        <w:t xml:space="preserve"> </w:t>
      </w:r>
      <w:r w:rsidR="00874E33" w:rsidRPr="003C064C">
        <w:rPr>
          <w:rFonts w:ascii="Arial Narrow" w:eastAsia="ヒラギノ角ゴ Pro W3" w:hAnsi="Arial Narrow"/>
          <w:sz w:val="21"/>
          <w:szCs w:val="21"/>
        </w:rPr>
        <w:t>weitergegeben.</w:t>
      </w:r>
      <w:r w:rsidR="00E97FD4" w:rsidRPr="003C064C">
        <w:rPr>
          <w:rFonts w:ascii="Arial Narrow" w:eastAsia="ヒラギノ角ゴ Pro W3" w:hAnsi="Arial Narrow"/>
          <w:sz w:val="21"/>
          <w:szCs w:val="21"/>
        </w:rPr>
        <w:t xml:space="preserve"> Vielen Dank!</w:t>
      </w:r>
    </w:p>
    <w:p w14:paraId="21D7E4BC" w14:textId="71C98890" w:rsidR="00E97FD4" w:rsidRPr="003C064C" w:rsidRDefault="00C34008" w:rsidP="00D72349">
      <w:pPr>
        <w:tabs>
          <w:tab w:val="left" w:pos="5103"/>
        </w:tabs>
        <w:spacing w:line="240" w:lineRule="auto"/>
        <w:ind w:right="-227"/>
        <w:rPr>
          <w:rFonts w:ascii="Arial Narrow" w:eastAsia="ヒラギノ角ゴ Pro W3" w:hAnsi="Arial Narrow"/>
          <w:sz w:val="21"/>
          <w:szCs w:val="21"/>
          <w:u w:val="single"/>
        </w:rPr>
      </w:pPr>
      <w:r w:rsidRPr="003C064C">
        <w:rPr>
          <w:rFonts w:ascii="Arial Narrow" w:eastAsia="ヒラギノ角ゴ Pro W3" w:hAnsi="Arial Narrow"/>
          <w:sz w:val="21"/>
          <w:szCs w:val="21"/>
        </w:rPr>
        <w:t>Name: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t xml:space="preserve"> 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7D2D74" w:rsidRPr="003C064C">
        <w:rPr>
          <w:rFonts w:ascii="Arial Narrow" w:eastAsia="ヒラギノ角ゴ Pro W3" w:hAnsi="Arial Narrow"/>
          <w:sz w:val="21"/>
          <w:szCs w:val="21"/>
        </w:rPr>
        <w:tab/>
      </w:r>
      <w:r w:rsidR="00E97FD4" w:rsidRPr="003C064C">
        <w:rPr>
          <w:rFonts w:ascii="Arial Narrow" w:eastAsia="ヒラギノ角ゴ Pro W3" w:hAnsi="Arial Narrow"/>
          <w:sz w:val="21"/>
          <w:szCs w:val="21"/>
        </w:rPr>
        <w:t>Alter</w:t>
      </w:r>
      <w:r w:rsidR="00076D5F" w:rsidRPr="003C064C">
        <w:rPr>
          <w:rFonts w:ascii="Arial Narrow" w:eastAsia="ヒラギノ角ゴ Pro W3" w:hAnsi="Arial Narrow"/>
          <w:sz w:val="21"/>
          <w:szCs w:val="21"/>
        </w:rPr>
        <w:t xml:space="preserve">: </w:t>
      </w:r>
      <w:r w:rsidR="00076D5F" w:rsidRPr="003C064C">
        <w:rPr>
          <w:rFonts w:ascii="Arial Narrow" w:eastAsia="ヒラギノ角ゴ Pro W3" w:hAnsi="Arial Narrow"/>
          <w:sz w:val="21"/>
          <w:szCs w:val="21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="00076D5F" w:rsidRPr="003C064C">
        <w:rPr>
          <w:rFonts w:ascii="Arial Narrow" w:eastAsia="ヒラギノ角ゴ Pro W3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ヒラギノ角ゴ Pro W3" w:hAnsi="Arial Narrow"/>
          <w:sz w:val="21"/>
          <w:szCs w:val="21"/>
          <w:u w:val="single"/>
        </w:rPr>
      </w:r>
      <w:r w:rsidR="00076D5F" w:rsidRPr="003C064C">
        <w:rPr>
          <w:rFonts w:ascii="Arial Narrow" w:eastAsia="ヒラギノ角ゴ Pro W3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ヒラギノ角ゴ Pro W3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ヒラギノ角ゴ Pro W3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ヒラギノ角ゴ Pro W3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ヒラギノ角ゴ Pro W3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ヒラギノ角ゴ Pro W3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ヒラギノ角ゴ Pro W3" w:hAnsi="Arial Narrow"/>
          <w:sz w:val="21"/>
          <w:szCs w:val="21"/>
          <w:u w:val="single"/>
        </w:rPr>
        <w:fldChar w:fldCharType="end"/>
      </w:r>
      <w:bookmarkEnd w:id="0"/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D72349" w:rsidRPr="003C064C"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08944C69" w14:textId="69F1FC01" w:rsidR="00E97FD4" w:rsidRPr="003C064C" w:rsidRDefault="00E97FD4" w:rsidP="00D72349">
      <w:pPr>
        <w:tabs>
          <w:tab w:val="left" w:pos="5103"/>
        </w:tabs>
        <w:spacing w:line="240" w:lineRule="auto"/>
        <w:ind w:right="-227"/>
        <w:rPr>
          <w:rFonts w:ascii="Arial Narrow" w:eastAsia="ヒラギノ角ゴ Pro W3" w:hAnsi="Arial Narrow"/>
          <w:sz w:val="21"/>
          <w:szCs w:val="21"/>
          <w:u w:val="single"/>
        </w:rPr>
      </w:pPr>
      <w:r w:rsidRPr="003C064C">
        <w:rPr>
          <w:rFonts w:ascii="Arial Narrow" w:eastAsia="ヒラギノ角ゴ Pro W3" w:hAnsi="Arial Narrow"/>
          <w:sz w:val="21"/>
          <w:szCs w:val="21"/>
        </w:rPr>
        <w:t>Beruf:</w:t>
      </w:r>
      <w:r w:rsidR="00640A30" w:rsidRPr="003C064C">
        <w:rPr>
          <w:rFonts w:ascii="Arial Narrow" w:eastAsia="ヒラギノ角ゴ Pro W3" w:hAnsi="Arial Narrow"/>
          <w:sz w:val="21"/>
          <w:szCs w:val="21"/>
        </w:rPr>
        <w:t xml:space="preserve"> </w:t>
      </w:r>
      <w:r w:rsidR="00D72349" w:rsidRPr="003C064C">
        <w:rPr>
          <w:rFonts w:ascii="Arial Narrow" w:eastAsia="ヒラギノ角ゴ Pro W3" w:hAnsi="Arial Narrow"/>
          <w:sz w:val="21"/>
          <w:szCs w:val="21"/>
        </w:rPr>
        <w:t xml:space="preserve"> 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ヒラギノ角ゴ Pro W3" w:hAnsi="Arial Narrow"/>
          <w:sz w:val="21"/>
          <w:szCs w:val="21"/>
        </w:rPr>
        <w:tab/>
      </w:r>
      <w:r w:rsidRPr="003C064C">
        <w:rPr>
          <w:rFonts w:ascii="Arial Narrow" w:eastAsia="ヒラギノ角ゴ Pro W3" w:hAnsi="Arial Narrow"/>
          <w:sz w:val="21"/>
          <w:szCs w:val="21"/>
        </w:rPr>
        <w:t>Sport/Hobby:</w:t>
      </w:r>
      <w:r w:rsidR="001A1607" w:rsidRPr="003C064C">
        <w:rPr>
          <w:rFonts w:ascii="Arial Narrow" w:eastAsia="ヒラギノ角ゴ Pro W3" w:hAnsi="Arial Narrow"/>
          <w:sz w:val="21"/>
          <w:szCs w:val="21"/>
        </w:rPr>
        <w:t xml:space="preserve"> 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1A1607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D72349" w:rsidRPr="003C064C"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5C1D04A2" w14:textId="3B87EDFF" w:rsidR="00D72349" w:rsidRPr="003C064C" w:rsidRDefault="00D72349" w:rsidP="00D72349">
      <w:pPr>
        <w:tabs>
          <w:tab w:val="left" w:pos="5103"/>
        </w:tabs>
        <w:spacing w:line="240" w:lineRule="auto"/>
        <w:ind w:right="-227"/>
        <w:rPr>
          <w:rFonts w:ascii="Arial Narrow" w:eastAsia="ヒラギノ角ゴ Pro W3" w:hAnsi="Arial Narrow"/>
          <w:sz w:val="21"/>
          <w:szCs w:val="21"/>
          <w:u w:val="single"/>
        </w:rPr>
      </w:pPr>
      <w:r w:rsidRPr="003C064C">
        <w:rPr>
          <w:rFonts w:ascii="Arial Narrow" w:eastAsia="ヒラギノ角ゴ Pro W3" w:hAnsi="Arial Narrow"/>
          <w:sz w:val="21"/>
          <w:szCs w:val="21"/>
        </w:rPr>
        <w:t>Datum: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ヒラギノ角ゴ Pro W3" w:hAnsi="Arial Narrow"/>
          <w:sz w:val="21"/>
          <w:szCs w:val="21"/>
        </w:rPr>
        <w:tab/>
        <w:t xml:space="preserve">Unterschrift: 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768F3855" w14:textId="00693517" w:rsidR="00AD5DE2" w:rsidRPr="003C064C" w:rsidRDefault="00AD5DE2" w:rsidP="00F86250">
      <w:pPr>
        <w:spacing w:line="240" w:lineRule="auto"/>
        <w:ind w:right="-227"/>
        <w:rPr>
          <w:rFonts w:ascii="Arial Narrow" w:eastAsia="ヒラギノ角ゴ Pro W3" w:hAnsi="Arial Narrow"/>
          <w:sz w:val="2"/>
          <w:szCs w:val="2"/>
          <w:u w:val="single"/>
        </w:rPr>
      </w:pPr>
    </w:p>
    <w:p w14:paraId="3B370B3D" w14:textId="0A7555E3" w:rsidR="00344FBE" w:rsidRPr="003C064C" w:rsidRDefault="00E95374" w:rsidP="00FC3F0E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 w:hanging="720"/>
        <w:rPr>
          <w:rFonts w:ascii="Arial Narrow" w:hAnsi="Arial Narrow"/>
          <w:color w:val="auto"/>
          <w:sz w:val="21"/>
          <w:szCs w:val="21"/>
        </w:rPr>
      </w:pPr>
      <w:r w:rsidRPr="003C064C">
        <w:rPr>
          <w:rFonts w:ascii="Arial Narrow" w:hAnsi="Arial Narrow"/>
          <w:noProof/>
          <w:color w:val="auto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1CF2B29" wp14:editId="2190891F">
                <wp:simplePos x="0" y="0"/>
                <wp:positionH relativeFrom="column">
                  <wp:posOffset>4386921</wp:posOffset>
                </wp:positionH>
                <wp:positionV relativeFrom="paragraph">
                  <wp:posOffset>213360</wp:posOffset>
                </wp:positionV>
                <wp:extent cx="1841500" cy="2094880"/>
                <wp:effectExtent l="0" t="0" r="0" b="0"/>
                <wp:wrapSquare wrapText="bothSides"/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0" cy="2094880"/>
                          <a:chOff x="0" y="0"/>
                          <a:chExt cx="1841500" cy="2094880"/>
                        </a:xfrm>
                      </wpg:grpSpPr>
                      <pic:pic xmlns:pic="http://schemas.openxmlformats.org/drawingml/2006/picture">
                        <pic:nvPicPr>
                          <pic:cNvPr id="2" name="Grafik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r="52508"/>
                          <a:stretch/>
                        </pic:blipFill>
                        <pic:spPr bwMode="auto">
                          <a:xfrm>
                            <a:off x="141249" y="0"/>
                            <a:ext cx="1598295" cy="105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l="45283"/>
                          <a:stretch/>
                        </pic:blipFill>
                        <pic:spPr bwMode="auto">
                          <a:xfrm>
                            <a:off x="0" y="1040780"/>
                            <a:ext cx="1841500" cy="105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9E6A687" id="Gruppieren 5" o:spid="_x0000_s1026" style="position:absolute;margin-left:345.45pt;margin-top:16.8pt;width:145pt;height:164.95pt;z-index:251658241" coordsize="18415,209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" o:spid="_x0000_s1027" type="#_x0000_t75" style="position:absolute;left:1412;width:15983;height:105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">
                  <v:imagedata r:id="rId12" o:title="" cropright="34412f"/>
                </v:shape>
                <v:shape id="Grafik 4" o:spid="_x0000_s1028" type="#_x0000_t75" style="position:absolute;top:10407;width:18415;height:105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">
                  <v:imagedata r:id="rId12" o:title="" cropleft="29677f"/>
                </v:shape>
                <w10:wrap type="square"/>
              </v:group>
            </w:pict>
          </mc:Fallback>
        </mc:AlternateContent>
      </w:r>
      <w:r w:rsidR="00210C94" w:rsidRPr="003C064C">
        <w:rPr>
          <w:rFonts w:ascii="Arial Narrow" w:hAnsi="Arial Narrow"/>
          <w:noProof/>
          <w:color w:val="auto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2474F589" wp14:editId="4AD765C6">
            <wp:simplePos x="0" y="0"/>
            <wp:positionH relativeFrom="column">
              <wp:posOffset>19685</wp:posOffset>
            </wp:positionH>
            <wp:positionV relativeFrom="paragraph">
              <wp:posOffset>213360</wp:posOffset>
            </wp:positionV>
            <wp:extent cx="4133215" cy="208851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13"/>
                    <a:srcRect t="2647" b="4360"/>
                    <a:stretch/>
                  </pic:blipFill>
                  <pic:spPr bwMode="auto">
                    <a:xfrm>
                      <a:off x="0" y="0"/>
                      <a:ext cx="4133215" cy="208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CFD" w:rsidRPr="003C064C">
        <w:rPr>
          <w:rFonts w:ascii="Arial Narrow" w:hAnsi="Arial Narrow"/>
          <w:sz w:val="21"/>
          <w:szCs w:val="21"/>
        </w:rPr>
        <w:t xml:space="preserve">Wo haben Sie </w:t>
      </w:r>
      <w:r w:rsidR="00457FF5" w:rsidRPr="003C064C">
        <w:rPr>
          <w:rFonts w:ascii="Arial Narrow" w:hAnsi="Arial Narrow"/>
          <w:sz w:val="21"/>
          <w:szCs w:val="21"/>
        </w:rPr>
        <w:t>I</w:t>
      </w:r>
      <w:r w:rsidR="00105CFD" w:rsidRPr="003C064C">
        <w:rPr>
          <w:rFonts w:ascii="Arial Narrow" w:hAnsi="Arial Narrow"/>
          <w:sz w:val="21"/>
          <w:szCs w:val="21"/>
        </w:rPr>
        <w:t xml:space="preserve">hre </w:t>
      </w:r>
      <w:r w:rsidR="00462BAD" w:rsidRPr="003C064C">
        <w:rPr>
          <w:rFonts w:ascii="Arial Narrow" w:hAnsi="Arial Narrow"/>
          <w:sz w:val="21"/>
          <w:szCs w:val="21"/>
        </w:rPr>
        <w:t>Beschwerden</w:t>
      </w:r>
      <w:r w:rsidR="00105CFD" w:rsidRPr="003C064C">
        <w:rPr>
          <w:rFonts w:ascii="Arial Narrow" w:hAnsi="Arial Narrow"/>
          <w:sz w:val="21"/>
          <w:szCs w:val="21"/>
        </w:rPr>
        <w:t xml:space="preserve"> (</w:t>
      </w:r>
      <w:r w:rsidR="008202F7" w:rsidRPr="003C064C">
        <w:rPr>
          <w:rFonts w:ascii="Arial Narrow" w:hAnsi="Arial Narrow"/>
          <w:sz w:val="21"/>
          <w:szCs w:val="21"/>
        </w:rPr>
        <w:t>b</w:t>
      </w:r>
      <w:r w:rsidR="00105CFD" w:rsidRPr="003C064C">
        <w:rPr>
          <w:rFonts w:ascii="Arial Narrow" w:hAnsi="Arial Narrow"/>
          <w:sz w:val="21"/>
          <w:szCs w:val="21"/>
        </w:rPr>
        <w:t>itte einzeichnen)</w:t>
      </w:r>
      <w:r w:rsidR="004D49F2" w:rsidRPr="003C064C">
        <w:rPr>
          <w:rFonts w:ascii="Arial Narrow" w:hAnsi="Arial Narrow"/>
          <w:sz w:val="21"/>
          <w:szCs w:val="21"/>
        </w:rPr>
        <w:t>?</w:t>
      </w:r>
    </w:p>
    <w:p w14:paraId="41559389" w14:textId="0B1905B2" w:rsidR="00210C94" w:rsidRPr="003C064C" w:rsidRDefault="00210C94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21"/>
          <w:szCs w:val="21"/>
        </w:rPr>
      </w:pPr>
    </w:p>
    <w:p w14:paraId="10454726" w14:textId="344F28C4" w:rsidR="00210C94" w:rsidRPr="003C064C" w:rsidRDefault="00210C94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21"/>
          <w:szCs w:val="21"/>
        </w:rPr>
      </w:pPr>
    </w:p>
    <w:p w14:paraId="14290293" w14:textId="555CAE0D" w:rsidR="00210C94" w:rsidRPr="003C064C" w:rsidRDefault="00210C94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21"/>
          <w:szCs w:val="21"/>
        </w:rPr>
      </w:pPr>
    </w:p>
    <w:p w14:paraId="3B395DB1" w14:textId="2DEF4EE7" w:rsidR="00210C94" w:rsidRPr="003C064C" w:rsidRDefault="00210C94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21"/>
          <w:szCs w:val="21"/>
        </w:rPr>
      </w:pPr>
    </w:p>
    <w:p w14:paraId="0995E6D2" w14:textId="24DE5FBF" w:rsidR="00210C94" w:rsidRPr="003C064C" w:rsidRDefault="00210C94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21"/>
          <w:szCs w:val="21"/>
        </w:rPr>
      </w:pPr>
    </w:p>
    <w:p w14:paraId="52B5D5C8" w14:textId="022DBB05" w:rsidR="00210C94" w:rsidRPr="003C064C" w:rsidRDefault="00210C94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21"/>
          <w:szCs w:val="21"/>
        </w:rPr>
      </w:pPr>
    </w:p>
    <w:p w14:paraId="122832A1" w14:textId="77777777" w:rsidR="004A0ECA" w:rsidRPr="003C064C" w:rsidRDefault="004A0ECA" w:rsidP="00210C94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right="-227"/>
        <w:rPr>
          <w:rFonts w:ascii="Arial Narrow" w:hAnsi="Arial Narrow"/>
          <w:sz w:val="16"/>
          <w:szCs w:val="16"/>
        </w:rPr>
      </w:pPr>
    </w:p>
    <w:p w14:paraId="7265CA9F" w14:textId="453CB771" w:rsidR="00024867" w:rsidRPr="003C064C" w:rsidRDefault="00024867" w:rsidP="00024867">
      <w:pPr>
        <w:pStyle w:val="Standard1"/>
        <w:tabs>
          <w:tab w:val="left" w:pos="1416"/>
        </w:tabs>
        <w:spacing w:line="240" w:lineRule="auto"/>
        <w:ind w:right="-227"/>
        <w:rPr>
          <w:rFonts w:ascii="Arial Narrow" w:hAnsi="Arial Narrow"/>
          <w:color w:val="auto"/>
          <w:sz w:val="2"/>
          <w:szCs w:val="2"/>
        </w:rPr>
      </w:pPr>
    </w:p>
    <w:p w14:paraId="514A9CC9" w14:textId="142FA38B" w:rsidR="00105CFD" w:rsidRPr="003C064C" w:rsidRDefault="00105CFD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right="-227" w:hanging="720"/>
        <w:rPr>
          <w:rFonts w:ascii="Arial Narrow" w:hAnsi="Arial Narrow"/>
          <w:color w:val="auto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 xml:space="preserve">Haben Sie </w:t>
      </w:r>
      <w:r w:rsidR="00250CA6">
        <w:rPr>
          <w:rFonts w:ascii="Arial Narrow" w:hAnsi="Arial Narrow"/>
          <w:sz w:val="21"/>
          <w:szCs w:val="21"/>
        </w:rPr>
        <w:t xml:space="preserve">aktuell </w:t>
      </w:r>
      <w:r w:rsidRPr="003C064C">
        <w:rPr>
          <w:rFonts w:ascii="Arial Narrow" w:hAnsi="Arial Narrow"/>
          <w:sz w:val="21"/>
          <w:szCs w:val="21"/>
        </w:rPr>
        <w:t>Schmerzen</w:t>
      </w:r>
      <w:r w:rsidRPr="003C064C">
        <w:rPr>
          <w:rFonts w:ascii="Arial Narrow" w:eastAsia="Zapf Dingbats" w:hAnsi="Arial Narrow"/>
          <w:sz w:val="21"/>
          <w:szCs w:val="21"/>
        </w:rPr>
        <w:t>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8E379F" w:rsidRPr="003C064C">
        <w:rPr>
          <w:rFonts w:ascii="Arial Narrow" w:eastAsia="Zapf Dingbats" w:hAnsi="Arial Narrow"/>
          <w:sz w:val="21"/>
          <w:szCs w:val="21"/>
        </w:rPr>
        <w:tab/>
      </w:r>
      <w:r w:rsidR="008E379F" w:rsidRPr="003C064C">
        <w:rPr>
          <w:rFonts w:ascii="Arial Narrow" w:eastAsia="Zapf Dingbats" w:hAnsi="Arial Narrow"/>
          <w:sz w:val="21"/>
          <w:szCs w:val="21"/>
        </w:rPr>
        <w:tab/>
      </w:r>
      <w:r w:rsidR="008E379F" w:rsidRPr="003C064C">
        <w:rPr>
          <w:rFonts w:ascii="Arial Narrow" w:eastAsia="Zapf Dingbats" w:hAnsi="Arial Narrow"/>
          <w:sz w:val="21"/>
          <w:szCs w:val="21"/>
        </w:rPr>
        <w:tab/>
      </w:r>
      <w:r w:rsidR="008E379F" w:rsidRPr="003C064C">
        <w:rPr>
          <w:rFonts w:ascii="Arial Narrow" w:eastAsia="Zapf Dingbats" w:hAnsi="Arial Narrow"/>
          <w:sz w:val="21"/>
          <w:szCs w:val="21"/>
        </w:rPr>
        <w:tab/>
      </w:r>
      <w:r w:rsidR="00F9489C" w:rsidRPr="003C064C">
        <w:rPr>
          <w:rFonts w:ascii="Arial Narrow" w:eastAsia="Zapf Dingbats" w:hAnsi="Arial Narrow"/>
          <w:sz w:val="21"/>
          <w:szCs w:val="21"/>
        </w:rPr>
        <w:tab/>
      </w:r>
      <w:r w:rsidR="008E379F" w:rsidRPr="003C064C">
        <w:rPr>
          <w:rFonts w:ascii="Arial Narrow" w:eastAsia="Zapf Dingbats" w:hAnsi="Arial Narrow"/>
          <w:sz w:val="21"/>
          <w:szCs w:val="21"/>
        </w:rPr>
        <w:tab/>
      </w:r>
      <w:r w:rsidR="008B5501" w:rsidRPr="003C064C">
        <w:rPr>
          <w:rFonts w:ascii="Arial Narrow" w:eastAsia="Zapf Dingbats" w:hAnsi="Arial Narrow"/>
          <w:sz w:val="21"/>
          <w:szCs w:val="21"/>
        </w:rPr>
        <w:t>j</w:t>
      </w:r>
      <w:r w:rsidR="00756EF5" w:rsidRPr="003C064C">
        <w:rPr>
          <w:rFonts w:ascii="Arial Narrow" w:eastAsia="Zapf Dingbats" w:hAnsi="Arial Narrow"/>
          <w:sz w:val="21"/>
          <w:szCs w:val="21"/>
        </w:rPr>
        <w:t>a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8B5501" w:rsidRPr="003C064C">
        <w:rPr>
          <w:rFonts w:ascii="Arial Narrow" w:hAnsi="Arial Narrow"/>
          <w:sz w:val="21"/>
          <w:szCs w:val="21"/>
        </w:rPr>
        <w:tab/>
      </w:r>
      <w:r w:rsidR="00756EF5" w:rsidRPr="003C064C">
        <w:rPr>
          <w:rFonts w:ascii="Arial Narrow" w:eastAsia="Zapf Dingbats" w:hAnsi="Arial Narrow"/>
          <w:sz w:val="21"/>
          <w:szCs w:val="21"/>
        </w:rPr>
        <w:t>nein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33C16208" w14:textId="204F4C71" w:rsidR="008D6D0F" w:rsidRPr="003C064C" w:rsidRDefault="008D6D0F" w:rsidP="008D6D0F">
      <w:pPr>
        <w:pStyle w:val="Listenabsatz"/>
        <w:numPr>
          <w:ilvl w:val="0"/>
          <w:numId w:val="7"/>
        </w:numPr>
        <w:tabs>
          <w:tab w:val="left" w:pos="0"/>
          <w:tab w:val="left" w:pos="284"/>
          <w:tab w:val="left" w:pos="1416"/>
          <w:tab w:val="left" w:pos="1843"/>
          <w:tab w:val="left" w:pos="2832"/>
          <w:tab w:val="left" w:pos="3540"/>
          <w:tab w:val="left" w:pos="4248"/>
          <w:tab w:val="left" w:pos="4956"/>
          <w:tab w:val="left" w:pos="5664"/>
          <w:tab w:val="left" w:pos="6804"/>
          <w:tab w:val="left" w:pos="7080"/>
          <w:tab w:val="left" w:pos="7788"/>
          <w:tab w:val="left" w:pos="9072"/>
          <w:tab w:val="left" w:pos="9498"/>
          <w:tab w:val="left" w:pos="9912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Wie stark sind Ihre Schmerzen? (bitte kennzeichnen)</w:t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>
        <w:rPr>
          <w:rFonts w:ascii="Arial Narrow" w:hAnsi="Arial Narrow"/>
          <w:sz w:val="21"/>
          <w:szCs w:val="21"/>
        </w:rPr>
        <w:tab/>
      </w:r>
      <w:proofErr w:type="gramStart"/>
      <w:r w:rsidRPr="003C064C">
        <w:rPr>
          <w:rFonts w:ascii="Arial Narrow" w:hAnsi="Arial Narrow"/>
          <w:sz w:val="21"/>
          <w:szCs w:val="21"/>
        </w:rPr>
        <w:t>0  –</w:t>
      </w:r>
      <w:proofErr w:type="gramEnd"/>
      <w:r w:rsidRPr="003C064C">
        <w:rPr>
          <w:rFonts w:ascii="Arial Narrow" w:hAnsi="Arial Narrow"/>
          <w:sz w:val="21"/>
          <w:szCs w:val="21"/>
        </w:rPr>
        <w:t xml:space="preserve">  1  –  2  –  3  –  4  –  5  –  6  –  7  –  8  –  9  –  10</w:t>
      </w:r>
    </w:p>
    <w:p w14:paraId="0BEA3A0B" w14:textId="5A401E5D" w:rsidR="008D6D0F" w:rsidRDefault="008D6D0F" w:rsidP="008D6D0F">
      <w:pPr>
        <w:pStyle w:val="Listenabsatz"/>
        <w:tabs>
          <w:tab w:val="left" w:pos="0"/>
          <w:tab w:val="left" w:pos="284"/>
          <w:tab w:val="left" w:pos="1416"/>
          <w:tab w:val="left" w:pos="1843"/>
          <w:tab w:val="left" w:pos="2832"/>
          <w:tab w:val="left" w:pos="3540"/>
          <w:tab w:val="left" w:pos="3840"/>
          <w:tab w:val="left" w:pos="4248"/>
          <w:tab w:val="left" w:pos="4956"/>
          <w:tab w:val="left" w:pos="5664"/>
          <w:tab w:val="left" w:pos="6804"/>
          <w:tab w:val="left" w:pos="7080"/>
          <w:tab w:val="left" w:pos="7788"/>
          <w:tab w:val="left" w:pos="9214"/>
          <w:tab w:val="left" w:pos="9498"/>
          <w:tab w:val="left" w:pos="9912"/>
        </w:tabs>
        <w:spacing w:line="240" w:lineRule="auto"/>
        <w:ind w:left="426" w:right="-227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  <w:t>(kein Schmerz)</w:t>
      </w:r>
      <w:r w:rsidRPr="003C064C">
        <w:rPr>
          <w:rFonts w:ascii="Arial Narrow" w:hAnsi="Arial Narrow"/>
          <w:sz w:val="21"/>
          <w:szCs w:val="21"/>
        </w:rPr>
        <w:tab/>
        <w:t>(maximaler Schmerz)</w:t>
      </w:r>
    </w:p>
    <w:p w14:paraId="5FA71479" w14:textId="5E5E1923" w:rsidR="008D6D0F" w:rsidRPr="008D6D0F" w:rsidRDefault="008D6D0F" w:rsidP="008D6D0F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Haben Sie</w:t>
      </w:r>
      <w:r w:rsidR="003F4AE7">
        <w:rPr>
          <w:rFonts w:ascii="Arial Narrow" w:hAnsi="Arial Narrow"/>
          <w:sz w:val="21"/>
          <w:szCs w:val="21"/>
        </w:rPr>
        <w:t>:</w:t>
      </w:r>
      <w:r w:rsidRPr="003C064C">
        <w:rPr>
          <w:rFonts w:ascii="Arial Narrow" w:hAnsi="Arial Narrow"/>
          <w:sz w:val="21"/>
          <w:szCs w:val="21"/>
        </w:rPr>
        <w:t xml:space="preserve"> Ruheschmerzen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3C064C">
        <w:rPr>
          <w:rFonts w:ascii="Arial Narrow" w:hAnsi="Arial Narrow"/>
          <w:sz w:val="21"/>
          <w:szCs w:val="21"/>
        </w:rPr>
        <w:t xml:space="preserve"> Nachtschmerzen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3C064C">
        <w:rPr>
          <w:rFonts w:ascii="Arial Narrow" w:hAnsi="Arial Narrow"/>
          <w:sz w:val="21"/>
          <w:szCs w:val="21"/>
        </w:rPr>
        <w:t xml:space="preserve"> Dauerschmerzen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="003F4AE7">
        <w:rPr>
          <w:rFonts w:ascii="Arial Narrow" w:hAnsi="Arial Narrow" w:cs="Arial"/>
          <w:sz w:val="21"/>
          <w:szCs w:val="21"/>
        </w:rPr>
        <w:t>?</w:t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 w:rsidRPr="003C064C">
        <w:rPr>
          <w:rFonts w:ascii="Arial Narrow" w:eastAsia="Zapf Dingbats" w:hAnsi="Arial Narrow"/>
          <w:sz w:val="21"/>
          <w:szCs w:val="21"/>
        </w:rPr>
        <w:t>nein</w:t>
      </w:r>
      <w:r w:rsidR="003F4AE7" w:rsidRPr="003C064C">
        <w:rPr>
          <w:rFonts w:ascii="Arial Narrow" w:eastAsia="Zapf Dingbats" w:hAnsi="Arial Narrow"/>
          <w:sz w:val="21"/>
          <w:szCs w:val="21"/>
        </w:rPr>
        <w:tab/>
      </w:r>
      <w:r w:rsidR="003F4AE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3F4AE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3F4AE7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366DB50B" w14:textId="5BC6408C" w:rsidR="00105CFD" w:rsidRPr="003C064C" w:rsidRDefault="00105CFD" w:rsidP="002E3B1E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9781"/>
          <w:tab w:val="left" w:pos="10206"/>
          <w:tab w:val="left" w:pos="10632"/>
        </w:tabs>
        <w:spacing w:line="240" w:lineRule="auto"/>
        <w:ind w:right="-227" w:hanging="720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Ist Ihre Beweglichkeit</w:t>
      </w:r>
      <w:r w:rsidRPr="003C064C">
        <w:rPr>
          <w:rFonts w:ascii="Arial Narrow" w:eastAsia="Zapf Dingbats" w:hAnsi="Arial Narrow"/>
          <w:sz w:val="21"/>
          <w:szCs w:val="21"/>
        </w:rPr>
        <w:t xml:space="preserve"> verändert?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903F3A" w:rsidRPr="003C064C">
        <w:rPr>
          <w:rFonts w:ascii="Arial Narrow" w:eastAsia="Zapf Dingbats" w:hAnsi="Arial Narrow"/>
          <w:sz w:val="21"/>
          <w:szCs w:val="21"/>
        </w:rPr>
        <w:tab/>
      </w:r>
      <w:r w:rsidR="00F9489C" w:rsidRPr="003C064C">
        <w:rPr>
          <w:rFonts w:ascii="Arial Narrow" w:eastAsia="Zapf Dingbats" w:hAnsi="Arial Narrow"/>
          <w:sz w:val="21"/>
          <w:szCs w:val="21"/>
        </w:rPr>
        <w:tab/>
      </w:r>
      <w:r w:rsidR="00BC5C5C" w:rsidRPr="003C064C">
        <w:rPr>
          <w:rFonts w:ascii="Arial Narrow" w:eastAsia="Zapf Dingbats" w:hAnsi="Arial Narrow"/>
          <w:sz w:val="21"/>
          <w:szCs w:val="21"/>
        </w:rPr>
        <w:tab/>
      </w:r>
      <w:r w:rsidR="006837E2" w:rsidRPr="003C064C">
        <w:rPr>
          <w:rFonts w:ascii="Arial Narrow" w:eastAsia="Zapf Dingbats" w:hAnsi="Arial Narrow"/>
          <w:sz w:val="21"/>
          <w:szCs w:val="21"/>
        </w:rPr>
        <w:t>ja</w:t>
      </w:r>
      <w:r w:rsidR="006837E2" w:rsidRPr="003C064C">
        <w:rPr>
          <w:rFonts w:ascii="Arial Narrow" w:eastAsia="Zapf Dingbats" w:hAnsi="Arial Narrow"/>
          <w:sz w:val="21"/>
          <w:szCs w:val="21"/>
        </w:rPr>
        <w:tab/>
      </w:r>
      <w:r w:rsidR="006837E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6837E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6837E2" w:rsidRPr="003C064C">
        <w:rPr>
          <w:rFonts w:ascii="Arial Narrow" w:hAnsi="Arial Narrow" w:cs="Arial"/>
          <w:sz w:val="21"/>
          <w:szCs w:val="21"/>
        </w:rPr>
        <w:fldChar w:fldCharType="end"/>
      </w:r>
      <w:r w:rsidR="006837E2" w:rsidRPr="003C064C">
        <w:rPr>
          <w:rFonts w:ascii="Arial Narrow" w:hAnsi="Arial Narrow"/>
          <w:sz w:val="21"/>
          <w:szCs w:val="21"/>
        </w:rPr>
        <w:tab/>
      </w:r>
      <w:r w:rsidR="006837E2" w:rsidRPr="003C064C">
        <w:rPr>
          <w:rFonts w:ascii="Arial Narrow" w:eastAsia="Zapf Dingbats" w:hAnsi="Arial Narrow"/>
          <w:sz w:val="21"/>
          <w:szCs w:val="21"/>
        </w:rPr>
        <w:t>nein</w:t>
      </w:r>
      <w:r w:rsidR="006837E2" w:rsidRPr="003C064C">
        <w:rPr>
          <w:rFonts w:ascii="Arial Narrow" w:eastAsia="Zapf Dingbats" w:hAnsi="Arial Narrow"/>
          <w:sz w:val="21"/>
          <w:szCs w:val="21"/>
        </w:rPr>
        <w:tab/>
      </w:r>
      <w:r w:rsidR="006837E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6837E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6837E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C2EC1FD" w14:textId="4499B1AD" w:rsidR="008B281C" w:rsidRPr="00F546B7" w:rsidRDefault="008167EB" w:rsidP="002E3B1E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9781"/>
          <w:tab w:val="left" w:pos="10206"/>
        </w:tabs>
        <w:spacing w:line="240" w:lineRule="auto"/>
        <w:ind w:right="-227" w:hanging="720"/>
        <w:rPr>
          <w:rFonts w:ascii="Arial Narrow" w:eastAsia="Zapf Dingbats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 xml:space="preserve">Ist </w:t>
      </w:r>
      <w:r w:rsidR="000252F4" w:rsidRPr="003C064C">
        <w:rPr>
          <w:rFonts w:ascii="Arial Narrow" w:hAnsi="Arial Narrow"/>
          <w:sz w:val="21"/>
          <w:szCs w:val="21"/>
        </w:rPr>
        <w:t>I</w:t>
      </w:r>
      <w:r w:rsidRPr="003C064C">
        <w:rPr>
          <w:rFonts w:ascii="Arial Narrow" w:hAnsi="Arial Narrow"/>
          <w:sz w:val="21"/>
          <w:szCs w:val="21"/>
        </w:rPr>
        <w:t>hre</w:t>
      </w:r>
      <w:r w:rsidR="007A10C5"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</w:rPr>
        <w:t xml:space="preserve">Kraft </w:t>
      </w:r>
      <w:r w:rsidR="00250CA6">
        <w:rPr>
          <w:rFonts w:ascii="Arial Narrow" w:hAnsi="Arial Narrow"/>
          <w:sz w:val="21"/>
          <w:szCs w:val="21"/>
        </w:rPr>
        <w:t>vermindert?</w:t>
      </w:r>
      <w:r w:rsidR="00250CA6">
        <w:rPr>
          <w:rFonts w:ascii="Arial Narrow" w:hAnsi="Arial Narrow"/>
          <w:sz w:val="21"/>
          <w:szCs w:val="21"/>
        </w:rPr>
        <w:tab/>
      </w:r>
      <w:r w:rsidR="00250CA6">
        <w:rPr>
          <w:rFonts w:ascii="Arial Narrow" w:hAnsi="Arial Narrow"/>
          <w:sz w:val="21"/>
          <w:szCs w:val="21"/>
        </w:rPr>
        <w:tab/>
      </w:r>
      <w:r w:rsidR="00105CFD" w:rsidRPr="003C064C">
        <w:rPr>
          <w:rFonts w:ascii="Arial Narrow" w:eastAsia="Zapf Dingbats" w:hAnsi="Arial Narrow"/>
          <w:sz w:val="21"/>
          <w:szCs w:val="21"/>
        </w:rPr>
        <w:tab/>
      </w:r>
      <w:r w:rsidR="00105CFD" w:rsidRPr="003C064C">
        <w:rPr>
          <w:rFonts w:ascii="Arial Narrow" w:eastAsia="Zapf Dingbats" w:hAnsi="Arial Narrow"/>
          <w:sz w:val="21"/>
          <w:szCs w:val="21"/>
        </w:rPr>
        <w:tab/>
      </w:r>
      <w:r w:rsidR="00105CFD" w:rsidRPr="003C064C">
        <w:rPr>
          <w:rFonts w:ascii="Arial Narrow" w:eastAsia="Zapf Dingbats" w:hAnsi="Arial Narrow"/>
          <w:sz w:val="21"/>
          <w:szCs w:val="21"/>
        </w:rPr>
        <w:tab/>
      </w:r>
      <w:r w:rsidR="00105CFD" w:rsidRPr="003C064C">
        <w:rPr>
          <w:rFonts w:ascii="Arial Narrow" w:eastAsia="Zapf Dingbats" w:hAnsi="Arial Narrow"/>
          <w:sz w:val="21"/>
          <w:szCs w:val="21"/>
        </w:rPr>
        <w:tab/>
      </w:r>
      <w:r w:rsidR="00105CFD" w:rsidRPr="003C064C">
        <w:rPr>
          <w:rFonts w:ascii="Arial Narrow" w:eastAsia="Zapf Dingbats" w:hAnsi="Arial Narrow"/>
          <w:sz w:val="21"/>
          <w:szCs w:val="21"/>
        </w:rPr>
        <w:tab/>
      </w:r>
      <w:r w:rsidR="00903F3A" w:rsidRPr="003C064C">
        <w:rPr>
          <w:rFonts w:ascii="Arial Narrow" w:eastAsia="Zapf Dingbats" w:hAnsi="Arial Narrow"/>
          <w:sz w:val="21"/>
          <w:szCs w:val="21"/>
        </w:rPr>
        <w:tab/>
      </w:r>
      <w:r w:rsidR="00F9489C" w:rsidRPr="003C064C">
        <w:rPr>
          <w:rFonts w:ascii="Arial Narrow" w:eastAsia="Zapf Dingbats" w:hAnsi="Arial Narrow"/>
          <w:sz w:val="21"/>
          <w:szCs w:val="21"/>
        </w:rPr>
        <w:tab/>
      </w:r>
      <w:r w:rsidR="00BC5C5C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6BC9E5C7" w14:textId="54547EC8" w:rsidR="00BD627C" w:rsidRPr="008D6D0F" w:rsidRDefault="00F546B7" w:rsidP="008D6D0F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spacing w:line="240" w:lineRule="auto"/>
        <w:ind w:left="284" w:right="-227" w:hanging="284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Weis</w:t>
      </w:r>
      <w:r>
        <w:rPr>
          <w:rFonts w:ascii="Arial Narrow" w:hAnsi="Arial Narrow"/>
          <w:sz w:val="21"/>
          <w:szCs w:val="21"/>
        </w:rPr>
        <w:t xml:space="preserve">en Ihre Beschwerden </w:t>
      </w:r>
      <w:r w:rsidRPr="003C064C">
        <w:rPr>
          <w:rFonts w:ascii="Arial Narrow" w:hAnsi="Arial Narrow"/>
          <w:sz w:val="21"/>
          <w:szCs w:val="21"/>
        </w:rPr>
        <w:t>eine</w:t>
      </w:r>
      <w:r w:rsidR="003F4AE7">
        <w:rPr>
          <w:rFonts w:ascii="Arial Narrow" w:hAnsi="Arial Narrow"/>
          <w:sz w:val="21"/>
          <w:szCs w:val="21"/>
        </w:rPr>
        <w:t>s</w:t>
      </w:r>
      <w:r w:rsidRPr="003C064C">
        <w:rPr>
          <w:rFonts w:ascii="Arial Narrow" w:hAnsi="Arial Narrow"/>
          <w:sz w:val="21"/>
          <w:szCs w:val="21"/>
        </w:rPr>
        <w:t xml:space="preserve"> der folgenden Merkmale auf</w:t>
      </w:r>
      <w:r>
        <w:rPr>
          <w:rFonts w:ascii="Arial Narrow" w:hAnsi="Arial Narrow"/>
          <w:sz w:val="21"/>
          <w:szCs w:val="21"/>
        </w:rPr>
        <w:t>: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6A24C0">
        <w:rPr>
          <w:rFonts w:ascii="Arial Narrow" w:hAnsi="Arial Narrow"/>
          <w:sz w:val="21"/>
          <w:szCs w:val="21"/>
        </w:rPr>
        <w:t xml:space="preserve">Kribbeln </w:t>
      </w:r>
      <w:r w:rsidRPr="006A24C0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6A24C0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6A24C0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/>
          <w:sz w:val="21"/>
          <w:szCs w:val="21"/>
        </w:rPr>
        <w:t>,</w:t>
      </w:r>
      <w:r w:rsidRPr="006A24C0">
        <w:rPr>
          <w:rFonts w:ascii="Arial Narrow" w:hAnsi="Arial Narrow"/>
          <w:sz w:val="21"/>
          <w:szCs w:val="21"/>
        </w:rPr>
        <w:t xml:space="preserve"> Piksen </w:t>
      </w:r>
      <w:r w:rsidRPr="006A24C0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6A24C0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6A24C0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6A24C0">
        <w:rPr>
          <w:rFonts w:ascii="Arial Narrow" w:hAnsi="Arial Narrow"/>
          <w:sz w:val="21"/>
          <w:szCs w:val="21"/>
        </w:rPr>
        <w:t xml:space="preserve"> </w:t>
      </w:r>
      <w:r w:rsidR="00804437" w:rsidRPr="00804437">
        <w:rPr>
          <w:rFonts w:ascii="Arial Narrow" w:hAnsi="Arial Narrow"/>
          <w:sz w:val="21"/>
          <w:szCs w:val="21"/>
        </w:rPr>
        <w:t xml:space="preserve">Brennen </w:t>
      </w:r>
      <w:r w:rsidRPr="006A24C0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6A24C0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6A24C0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="00804437">
        <w:rPr>
          <w:rFonts w:ascii="Arial Narrow" w:hAnsi="Arial Narrow" w:cs="Arial"/>
          <w:sz w:val="21"/>
          <w:szCs w:val="21"/>
        </w:rPr>
        <w:t xml:space="preserve"> </w:t>
      </w:r>
      <w:r w:rsidR="00804437" w:rsidRPr="006A24C0">
        <w:rPr>
          <w:rFonts w:ascii="Arial Narrow" w:hAnsi="Arial Narrow"/>
          <w:sz w:val="21"/>
          <w:szCs w:val="21"/>
        </w:rPr>
        <w:t xml:space="preserve">Juckreiz </w:t>
      </w:r>
      <w:r w:rsidR="00804437" w:rsidRPr="00804437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804437" w:rsidRPr="00804437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804437" w:rsidRPr="00804437">
        <w:rPr>
          <w:rFonts w:ascii="Arial Narrow" w:hAnsi="Arial Narrow" w:cs="Arial"/>
          <w:sz w:val="21"/>
          <w:szCs w:val="21"/>
        </w:rPr>
        <w:fldChar w:fldCharType="end"/>
      </w:r>
      <w:r w:rsidR="00804437" w:rsidRPr="00804437">
        <w:rPr>
          <w:rFonts w:ascii="Arial Narrow" w:hAnsi="Arial Narrow" w:cs="Arial"/>
          <w:sz w:val="21"/>
          <w:szCs w:val="21"/>
        </w:rPr>
        <w:t>,</w:t>
      </w:r>
      <w:r w:rsidR="00804437">
        <w:rPr>
          <w:rFonts w:ascii="Arial Narrow" w:hAnsi="Arial Narrow"/>
          <w:sz w:val="21"/>
          <w:szCs w:val="21"/>
        </w:rPr>
        <w:t xml:space="preserve"> </w:t>
      </w:r>
      <w:r w:rsidR="00FC066A">
        <w:rPr>
          <w:rFonts w:ascii="Arial Narrow" w:hAnsi="Arial Narrow"/>
          <w:sz w:val="21"/>
          <w:szCs w:val="21"/>
        </w:rPr>
        <w:br/>
      </w:r>
      <w:r w:rsidRPr="00804437">
        <w:rPr>
          <w:rFonts w:ascii="Arial Narrow" w:hAnsi="Arial Narrow"/>
          <w:sz w:val="21"/>
          <w:szCs w:val="21"/>
        </w:rPr>
        <w:t xml:space="preserve">Taubheitsgefühl </w:t>
      </w:r>
      <w:r w:rsidRPr="00804437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804437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804437">
        <w:rPr>
          <w:rFonts w:ascii="Arial Narrow" w:hAnsi="Arial Narrow" w:cs="Arial"/>
          <w:sz w:val="21"/>
          <w:szCs w:val="21"/>
        </w:rPr>
        <w:fldChar w:fldCharType="end"/>
      </w:r>
      <w:r w:rsidRPr="00804437">
        <w:rPr>
          <w:rFonts w:ascii="Arial Narrow" w:hAnsi="Arial Narrow" w:cs="Arial"/>
          <w:sz w:val="21"/>
          <w:szCs w:val="21"/>
        </w:rPr>
        <w:t>,</w:t>
      </w:r>
      <w:r w:rsidR="00804437" w:rsidRPr="00804437">
        <w:rPr>
          <w:rFonts w:ascii="Arial Narrow" w:hAnsi="Arial Narrow" w:cs="Arial"/>
          <w:sz w:val="21"/>
          <w:szCs w:val="21"/>
        </w:rPr>
        <w:t xml:space="preserve"> </w:t>
      </w:r>
      <w:r w:rsidRPr="00804437">
        <w:rPr>
          <w:rFonts w:ascii="Arial Narrow" w:hAnsi="Arial Narrow"/>
          <w:sz w:val="21"/>
          <w:szCs w:val="21"/>
        </w:rPr>
        <w:t>Gefühl einer schmerzhaften Kälte</w:t>
      </w:r>
      <w:r w:rsidRPr="00804437">
        <w:rPr>
          <w:rFonts w:ascii="Arial Narrow" w:hAnsi="Arial Narrow" w:cs="Arial"/>
          <w:sz w:val="21"/>
          <w:szCs w:val="21"/>
        </w:rPr>
        <w:t xml:space="preserve"> </w:t>
      </w:r>
      <w:r w:rsidRPr="00804437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804437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804437">
        <w:rPr>
          <w:rFonts w:ascii="Arial Narrow" w:hAnsi="Arial Narrow" w:cs="Arial"/>
          <w:sz w:val="21"/>
          <w:szCs w:val="21"/>
        </w:rPr>
        <w:fldChar w:fldCharType="end"/>
      </w:r>
      <w:r w:rsidRPr="00804437">
        <w:rPr>
          <w:rFonts w:ascii="Arial Narrow" w:hAnsi="Arial Narrow" w:cs="Arial"/>
          <w:sz w:val="21"/>
          <w:szCs w:val="21"/>
        </w:rPr>
        <w:t xml:space="preserve">, </w:t>
      </w:r>
      <w:r w:rsidRPr="00804437">
        <w:rPr>
          <w:rFonts w:ascii="Arial Narrow" w:hAnsi="Arial Narrow"/>
          <w:sz w:val="21"/>
          <w:szCs w:val="21"/>
        </w:rPr>
        <w:t>elektrische Schläge</w:t>
      </w:r>
      <w:r w:rsidRPr="00804437">
        <w:rPr>
          <w:rFonts w:ascii="Arial Narrow" w:hAnsi="Arial Narrow" w:cs="Arial"/>
          <w:sz w:val="21"/>
          <w:szCs w:val="21"/>
        </w:rPr>
        <w:t xml:space="preserve"> </w:t>
      </w:r>
      <w:r w:rsidRPr="00804437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804437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804437">
        <w:rPr>
          <w:rFonts w:ascii="Arial Narrow" w:hAnsi="Arial Narrow" w:cs="Arial"/>
          <w:sz w:val="21"/>
          <w:szCs w:val="21"/>
        </w:rPr>
        <w:fldChar w:fldCharType="end"/>
      </w:r>
      <w:r w:rsidR="003F4AE7">
        <w:rPr>
          <w:rFonts w:ascii="Arial Narrow" w:hAnsi="Arial Narrow" w:cs="Arial"/>
          <w:sz w:val="21"/>
          <w:szCs w:val="21"/>
        </w:rPr>
        <w:t>?</w:t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>
        <w:rPr>
          <w:rFonts w:ascii="Arial Narrow" w:hAnsi="Arial Narrow" w:cs="Arial"/>
          <w:sz w:val="21"/>
          <w:szCs w:val="21"/>
        </w:rPr>
        <w:tab/>
      </w:r>
      <w:r w:rsidR="003F4AE7" w:rsidRPr="003C064C">
        <w:rPr>
          <w:rFonts w:ascii="Arial Narrow" w:eastAsia="Zapf Dingbats" w:hAnsi="Arial Narrow"/>
          <w:sz w:val="21"/>
          <w:szCs w:val="21"/>
        </w:rPr>
        <w:t>nein</w:t>
      </w:r>
      <w:r w:rsidR="003F4AE7" w:rsidRPr="003C064C">
        <w:rPr>
          <w:rFonts w:ascii="Arial Narrow" w:eastAsia="Zapf Dingbats" w:hAnsi="Arial Narrow"/>
          <w:sz w:val="21"/>
          <w:szCs w:val="21"/>
        </w:rPr>
        <w:tab/>
      </w:r>
      <w:r w:rsidR="003F4AE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3F4AE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3F4AE7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68E7106C" w14:textId="60A2D7BB" w:rsidR="00250CA6" w:rsidRPr="003C064C" w:rsidRDefault="00250CA6" w:rsidP="00250CA6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5913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9781"/>
          <w:tab w:val="left" w:pos="10206"/>
          <w:tab w:val="left" w:pos="10632"/>
        </w:tabs>
        <w:spacing w:line="240" w:lineRule="auto"/>
        <w:ind w:right="-227" w:hanging="720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Haben Sie noch weitere Beschwerden?</w:t>
      </w:r>
      <w:r w:rsidRPr="00250CA6">
        <w:rPr>
          <w:rFonts w:ascii="Arial Narrow" w:eastAsia="Zapf Dingbats" w:hAnsi="Arial Narrow"/>
          <w:sz w:val="21"/>
          <w:szCs w:val="21"/>
          <w:u w:val="single"/>
        </w:rPr>
        <w:t xml:space="preserve"> 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036DF0C1" w14:textId="21C16CA9" w:rsidR="00250CA6" w:rsidRPr="00F546B7" w:rsidRDefault="00250CA6" w:rsidP="00250CA6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9781"/>
          <w:tab w:val="left" w:pos="10206"/>
        </w:tabs>
        <w:spacing w:line="240" w:lineRule="auto"/>
        <w:ind w:right="-227" w:hanging="720"/>
        <w:rPr>
          <w:rFonts w:ascii="Arial Narrow" w:eastAsia="Zapf Dingbats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Seit wann haben Sie Ihre Beschwerden? 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326631CD" w14:textId="41A31750" w:rsidR="008D6D0F" w:rsidRPr="003C064C" w:rsidRDefault="008D6D0F" w:rsidP="008D6D0F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912"/>
        </w:tabs>
        <w:spacing w:line="240" w:lineRule="auto"/>
        <w:ind w:left="425" w:right="-227" w:hanging="425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 xml:space="preserve">Haben Sie Ihre Beschwerden: permanent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3C064C">
        <w:rPr>
          <w:rFonts w:ascii="Arial Narrow" w:hAnsi="Arial Narrow" w:cs="Arial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</w:rPr>
        <w:t xml:space="preserve">mit Unterbrechungen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="003F4AE7">
        <w:rPr>
          <w:rFonts w:ascii="Arial Narrow" w:hAnsi="Arial Narrow"/>
          <w:sz w:val="21"/>
          <w:szCs w:val="21"/>
        </w:rPr>
        <w:t>?</w:t>
      </w:r>
    </w:p>
    <w:p w14:paraId="5B52D09E" w14:textId="3E20AFA8" w:rsidR="004B068B" w:rsidRDefault="008D6D0F" w:rsidP="004B068B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53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912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Sind Ihre Beschwerden: besser</w:t>
      </w:r>
      <w:r w:rsidRPr="003C064C">
        <w:rPr>
          <w:rFonts w:ascii="Arial Narrow" w:eastAsia="Zapf Dingbats" w:hAnsi="Arial Narrow"/>
          <w:sz w:val="21"/>
          <w:szCs w:val="21"/>
        </w:rPr>
        <w:t xml:space="preserve"> </w:t>
      </w:r>
      <w:r w:rsidR="00250CA6">
        <w:rPr>
          <w:rFonts w:ascii="Arial Narrow" w:eastAsia="Zapf Dingbats" w:hAnsi="Arial Narrow"/>
          <w:sz w:val="21"/>
          <w:szCs w:val="21"/>
        </w:rPr>
        <w:t>geworden</w:t>
      </w:r>
      <w:r w:rsidRPr="003C064C">
        <w:rPr>
          <w:rFonts w:ascii="Arial Narrow" w:eastAsia="Zapf Dingbats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3C064C">
        <w:rPr>
          <w:rFonts w:ascii="Arial Narrow" w:hAnsi="Arial Narrow" w:cs="Arial"/>
          <w:sz w:val="21"/>
          <w:szCs w:val="21"/>
        </w:rPr>
        <w:t xml:space="preserve"> </w:t>
      </w:r>
      <w:r w:rsidRPr="003C064C">
        <w:rPr>
          <w:rFonts w:ascii="Arial Narrow" w:eastAsia="Zapf Dingbats" w:hAnsi="Arial Narrow"/>
          <w:sz w:val="21"/>
          <w:szCs w:val="21"/>
        </w:rPr>
        <w:t xml:space="preserve">gleichbleibend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3C064C">
        <w:rPr>
          <w:rFonts w:ascii="Arial Narrow" w:hAnsi="Arial Narrow" w:cs="Arial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</w:rPr>
        <w:t xml:space="preserve">schlechter </w:t>
      </w:r>
      <w:r w:rsidR="00250CA6">
        <w:rPr>
          <w:rFonts w:ascii="Arial Narrow" w:hAnsi="Arial Narrow"/>
          <w:sz w:val="21"/>
          <w:szCs w:val="21"/>
        </w:rPr>
        <w:t>geworden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hAnsi="Arial Narrow" w:cs="Arial"/>
          <w:sz w:val="21"/>
          <w:szCs w:val="21"/>
        </w:rPr>
        <w:t>,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="00250CA6">
        <w:rPr>
          <w:rFonts w:ascii="Arial Narrow" w:hAnsi="Arial Narrow"/>
          <w:sz w:val="21"/>
          <w:szCs w:val="21"/>
        </w:rPr>
        <w:t>wechselnd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="003F4AE7">
        <w:rPr>
          <w:rFonts w:ascii="Arial Narrow" w:hAnsi="Arial Narrow"/>
          <w:sz w:val="21"/>
          <w:szCs w:val="21"/>
        </w:rPr>
        <w:t>?</w:t>
      </w:r>
    </w:p>
    <w:p w14:paraId="719636FD" w14:textId="64342ACA" w:rsidR="004B068B" w:rsidRPr="004B068B" w:rsidRDefault="004B068B" w:rsidP="004B068B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53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912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4B068B">
        <w:rPr>
          <w:rFonts w:ascii="Arial Narrow" w:hAnsi="Arial Narrow"/>
          <w:sz w:val="21"/>
          <w:szCs w:val="21"/>
        </w:rPr>
        <w:t>a) Was verbessert Ihre Beschwerden</w:t>
      </w:r>
      <w:r w:rsidR="00FC066A">
        <w:rPr>
          <w:rFonts w:ascii="Arial Narrow" w:hAnsi="Arial Narrow"/>
          <w:sz w:val="21"/>
          <w:szCs w:val="21"/>
        </w:rPr>
        <w:t>:</w:t>
      </w:r>
      <w:r w:rsidRPr="004B068B">
        <w:rPr>
          <w:rFonts w:ascii="Arial Narrow" w:hAnsi="Arial Narrow"/>
          <w:sz w:val="21"/>
          <w:szCs w:val="21"/>
        </w:rPr>
        <w:br/>
      </w:r>
      <w:r w:rsidR="00AD7870" w:rsidRPr="004B068B">
        <w:rPr>
          <w:rFonts w:ascii="Arial Narrow" w:hAnsi="Arial Narrow"/>
          <w:sz w:val="21"/>
          <w:szCs w:val="21"/>
        </w:rPr>
        <w:t xml:space="preserve">Aktivität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Ruhe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Liegen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Sitzen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Aufstehen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Bücken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</w:t>
      </w:r>
      <w:r w:rsidR="00AD7870">
        <w:rPr>
          <w:rFonts w:ascii="Arial Narrow" w:hAnsi="Arial Narrow"/>
          <w:sz w:val="21"/>
          <w:szCs w:val="21"/>
        </w:rPr>
        <w:t>in die Hocke gehen</w:t>
      </w:r>
      <w:r w:rsidR="00AD7870" w:rsidRPr="004B068B">
        <w:rPr>
          <w:rFonts w:ascii="Arial Narrow" w:hAnsi="Arial Narrow"/>
          <w:sz w:val="21"/>
          <w:szCs w:val="21"/>
        </w:rPr>
        <w:t xml:space="preserve">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Stehen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Gehen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Laufen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</w:t>
      </w:r>
      <w:r w:rsidR="005132E1">
        <w:rPr>
          <w:rFonts w:ascii="Arial Narrow" w:hAnsi="Arial Narrow"/>
          <w:sz w:val="21"/>
          <w:szCs w:val="21"/>
        </w:rPr>
        <w:br/>
      </w:r>
      <w:r w:rsidR="00AD7870">
        <w:rPr>
          <w:rFonts w:ascii="Arial Narrow" w:hAnsi="Arial Narrow"/>
          <w:sz w:val="21"/>
          <w:szCs w:val="21"/>
        </w:rPr>
        <w:t>Treppe hoch</w:t>
      </w:r>
      <w:r w:rsidR="003F4AE7">
        <w:rPr>
          <w:rFonts w:ascii="Arial Narrow" w:hAnsi="Arial Narrow"/>
          <w:sz w:val="21"/>
          <w:szCs w:val="21"/>
        </w:rPr>
        <w:t>-</w:t>
      </w:r>
      <w:r w:rsidR="00AD7870">
        <w:rPr>
          <w:rFonts w:ascii="Arial Narrow" w:hAnsi="Arial Narrow"/>
          <w:sz w:val="21"/>
          <w:szCs w:val="21"/>
        </w:rPr>
        <w:t>/runtergehen</w:t>
      </w:r>
      <w:r w:rsidR="00AD7870" w:rsidRPr="004B068B">
        <w:rPr>
          <w:rFonts w:ascii="Arial Narrow" w:hAnsi="Arial Narrow"/>
          <w:sz w:val="21"/>
          <w:szCs w:val="21"/>
        </w:rPr>
        <w:t xml:space="preserve">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</w:t>
      </w:r>
      <w:r w:rsidR="003F4AE7">
        <w:rPr>
          <w:rFonts w:ascii="Arial Narrow" w:hAnsi="Arial Narrow"/>
          <w:sz w:val="21"/>
          <w:szCs w:val="21"/>
        </w:rPr>
        <w:t>A</w:t>
      </w:r>
      <w:r w:rsidR="00AD7870">
        <w:rPr>
          <w:rFonts w:ascii="Arial Narrow" w:hAnsi="Arial Narrow"/>
          <w:sz w:val="21"/>
          <w:szCs w:val="21"/>
        </w:rPr>
        <w:t>n-</w:t>
      </w:r>
      <w:r w:rsidR="005132E1">
        <w:rPr>
          <w:rFonts w:ascii="Arial Narrow" w:hAnsi="Arial Narrow"/>
          <w:sz w:val="21"/>
          <w:szCs w:val="21"/>
        </w:rPr>
        <w:t>/</w:t>
      </w:r>
      <w:r w:rsidR="003F4AE7">
        <w:rPr>
          <w:rFonts w:ascii="Arial Narrow" w:hAnsi="Arial Narrow"/>
          <w:sz w:val="21"/>
          <w:szCs w:val="21"/>
        </w:rPr>
        <w:t>A</w:t>
      </w:r>
      <w:r w:rsidR="00AD7870">
        <w:rPr>
          <w:rFonts w:ascii="Arial Narrow" w:hAnsi="Arial Narrow"/>
          <w:sz w:val="21"/>
          <w:szCs w:val="21"/>
        </w:rPr>
        <w:t>usziehen</w:t>
      </w:r>
      <w:r w:rsidR="00AD7870" w:rsidRPr="004B068B">
        <w:rPr>
          <w:rFonts w:ascii="Arial Narrow" w:hAnsi="Arial Narrow"/>
          <w:sz w:val="21"/>
          <w:szCs w:val="21"/>
        </w:rPr>
        <w:t xml:space="preserve">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Tragen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>, Überkopf</w:t>
      </w:r>
      <w:r w:rsidR="00AD7870">
        <w:rPr>
          <w:rFonts w:ascii="Arial Narrow" w:hAnsi="Arial Narrow"/>
          <w:sz w:val="21"/>
          <w:szCs w:val="21"/>
        </w:rPr>
        <w:t xml:space="preserve">bewegung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Greifen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Arbeit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Hobby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Sport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</w:t>
      </w:r>
      <w:r w:rsidR="003F4AE7">
        <w:rPr>
          <w:rFonts w:ascii="Arial Narrow" w:hAnsi="Arial Narrow"/>
          <w:sz w:val="21"/>
          <w:szCs w:val="21"/>
        </w:rPr>
        <w:br/>
      </w:r>
      <w:r w:rsidR="00AD7870" w:rsidRPr="004B068B">
        <w:rPr>
          <w:rFonts w:ascii="Arial Narrow" w:hAnsi="Arial Narrow"/>
          <w:sz w:val="21"/>
          <w:szCs w:val="21"/>
        </w:rPr>
        <w:t xml:space="preserve">morgens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abends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nachts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>, Sonstiges</w:t>
      </w:r>
      <w:r w:rsidR="00FC066A">
        <w:rPr>
          <w:rFonts w:ascii="Arial Narrow" w:hAnsi="Arial Narrow"/>
          <w:sz w:val="21"/>
          <w:szCs w:val="21"/>
        </w:rPr>
        <w:t>?</w:t>
      </w:r>
      <w:r w:rsidR="00AD7870" w:rsidRPr="004B068B">
        <w:rPr>
          <w:rFonts w:ascii="Arial Narrow" w:hAnsi="Arial Narrow"/>
          <w:sz w:val="21"/>
          <w:szCs w:val="21"/>
        </w:rPr>
        <w:t xml:space="preserve"> </w: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AD7870" w:rsidRPr="004B068B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br/>
      </w:r>
      <w:r w:rsidRPr="004B068B">
        <w:rPr>
          <w:rFonts w:ascii="Arial Narrow" w:hAnsi="Arial Narrow"/>
          <w:sz w:val="10"/>
          <w:szCs w:val="10"/>
        </w:rPr>
        <w:br/>
      </w:r>
      <w:r w:rsidRPr="004B068B">
        <w:rPr>
          <w:rFonts w:ascii="Arial Narrow" w:hAnsi="Arial Narrow"/>
          <w:sz w:val="21"/>
          <w:szCs w:val="21"/>
        </w:rPr>
        <w:t>b) Was verschlechtert Ihre Beschwerden</w:t>
      </w:r>
      <w:r w:rsidR="00FC066A">
        <w:rPr>
          <w:rFonts w:ascii="Arial Narrow" w:hAnsi="Arial Narrow"/>
          <w:sz w:val="21"/>
          <w:szCs w:val="21"/>
        </w:rPr>
        <w:t>:</w:t>
      </w:r>
      <w:r w:rsidRPr="004B068B">
        <w:rPr>
          <w:rFonts w:ascii="Arial Narrow" w:hAnsi="Arial Narrow"/>
          <w:sz w:val="21"/>
          <w:szCs w:val="21"/>
        </w:rPr>
        <w:br/>
      </w:r>
      <w:r w:rsidRPr="004B068B">
        <w:rPr>
          <w:rFonts w:ascii="Arial Narrow" w:hAnsi="Arial Narrow"/>
          <w:sz w:val="2"/>
          <w:szCs w:val="2"/>
        </w:rPr>
        <w:br/>
      </w:r>
      <w:r w:rsidRPr="004B068B">
        <w:rPr>
          <w:rFonts w:ascii="Arial Narrow" w:hAnsi="Arial Narrow"/>
          <w:sz w:val="21"/>
          <w:szCs w:val="21"/>
        </w:rPr>
        <w:t xml:space="preserve">Aktivität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Ruhe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Liegen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Sitzen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Aufstehen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Bücken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</w:t>
      </w:r>
      <w:r w:rsidR="00AD7870">
        <w:rPr>
          <w:rFonts w:ascii="Arial Narrow" w:hAnsi="Arial Narrow"/>
          <w:sz w:val="21"/>
          <w:szCs w:val="21"/>
        </w:rPr>
        <w:t>in die Hocke gehen</w:t>
      </w:r>
      <w:r w:rsidRPr="004B068B">
        <w:rPr>
          <w:rFonts w:ascii="Arial Narrow" w:hAnsi="Arial Narrow"/>
          <w:sz w:val="21"/>
          <w:szCs w:val="21"/>
        </w:rPr>
        <w:t xml:space="preserve">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Stehen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Gehen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Laufen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</w:t>
      </w:r>
      <w:r w:rsidR="005132E1">
        <w:rPr>
          <w:rFonts w:ascii="Arial Narrow" w:hAnsi="Arial Narrow"/>
          <w:sz w:val="21"/>
          <w:szCs w:val="21"/>
        </w:rPr>
        <w:br/>
      </w:r>
      <w:r w:rsidR="00AD7870">
        <w:rPr>
          <w:rFonts w:ascii="Arial Narrow" w:hAnsi="Arial Narrow"/>
          <w:sz w:val="21"/>
          <w:szCs w:val="21"/>
        </w:rPr>
        <w:t>Treppe hoch</w:t>
      </w:r>
      <w:r w:rsidR="003F4AE7">
        <w:rPr>
          <w:rFonts w:ascii="Arial Narrow" w:hAnsi="Arial Narrow"/>
          <w:sz w:val="21"/>
          <w:szCs w:val="21"/>
        </w:rPr>
        <w:t>-</w:t>
      </w:r>
      <w:r w:rsidR="00AD7870">
        <w:rPr>
          <w:rFonts w:ascii="Arial Narrow" w:hAnsi="Arial Narrow"/>
          <w:sz w:val="21"/>
          <w:szCs w:val="21"/>
        </w:rPr>
        <w:t>/runtergehen</w:t>
      </w:r>
      <w:r w:rsidR="00AD7870" w:rsidRPr="004B068B">
        <w:rPr>
          <w:rFonts w:ascii="Arial Narrow" w:hAnsi="Arial Narrow"/>
          <w:sz w:val="21"/>
          <w:szCs w:val="21"/>
        </w:rPr>
        <w:t xml:space="preserve"> </w:t>
      </w:r>
      <w:r w:rsidR="00AD7870"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D7870"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AD7870" w:rsidRPr="004B068B">
        <w:rPr>
          <w:rFonts w:ascii="Arial Narrow" w:hAnsi="Arial Narrow" w:cs="Arial"/>
          <w:sz w:val="21"/>
          <w:szCs w:val="21"/>
        </w:rPr>
        <w:fldChar w:fldCharType="end"/>
      </w:r>
      <w:r w:rsidR="00AD7870" w:rsidRPr="004B068B">
        <w:rPr>
          <w:rFonts w:ascii="Arial Narrow" w:hAnsi="Arial Narrow"/>
          <w:sz w:val="21"/>
          <w:szCs w:val="21"/>
        </w:rPr>
        <w:t xml:space="preserve">, </w:t>
      </w:r>
      <w:r w:rsidR="003F4AE7">
        <w:rPr>
          <w:rFonts w:ascii="Arial Narrow" w:hAnsi="Arial Narrow"/>
          <w:sz w:val="21"/>
          <w:szCs w:val="21"/>
        </w:rPr>
        <w:t>A</w:t>
      </w:r>
      <w:r w:rsidR="00AD7870">
        <w:rPr>
          <w:rFonts w:ascii="Arial Narrow" w:hAnsi="Arial Narrow"/>
          <w:sz w:val="21"/>
          <w:szCs w:val="21"/>
        </w:rPr>
        <w:t>n-</w:t>
      </w:r>
      <w:r w:rsidR="005132E1">
        <w:rPr>
          <w:rFonts w:ascii="Arial Narrow" w:hAnsi="Arial Narrow"/>
          <w:sz w:val="21"/>
          <w:szCs w:val="21"/>
        </w:rPr>
        <w:t>/</w:t>
      </w:r>
      <w:r w:rsidR="003F4AE7">
        <w:rPr>
          <w:rFonts w:ascii="Arial Narrow" w:hAnsi="Arial Narrow"/>
          <w:sz w:val="21"/>
          <w:szCs w:val="21"/>
        </w:rPr>
        <w:t>A</w:t>
      </w:r>
      <w:r w:rsidR="00AD7870">
        <w:rPr>
          <w:rFonts w:ascii="Arial Narrow" w:hAnsi="Arial Narrow"/>
          <w:sz w:val="21"/>
          <w:szCs w:val="21"/>
        </w:rPr>
        <w:t>usziehen</w:t>
      </w:r>
      <w:r w:rsidRPr="004B068B">
        <w:rPr>
          <w:rFonts w:ascii="Arial Narrow" w:hAnsi="Arial Narrow"/>
          <w:sz w:val="21"/>
          <w:szCs w:val="21"/>
        </w:rPr>
        <w:t xml:space="preserve">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Tragen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>, Überkopf</w:t>
      </w:r>
      <w:r w:rsidR="00AD7870">
        <w:rPr>
          <w:rFonts w:ascii="Arial Narrow" w:hAnsi="Arial Narrow"/>
          <w:sz w:val="21"/>
          <w:szCs w:val="21"/>
        </w:rPr>
        <w:t xml:space="preserve">bewegung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Greifen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Arbeit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Hobby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Sport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</w:t>
      </w:r>
      <w:r w:rsidR="003F4AE7">
        <w:rPr>
          <w:rFonts w:ascii="Arial Narrow" w:hAnsi="Arial Narrow"/>
          <w:sz w:val="21"/>
          <w:szCs w:val="21"/>
        </w:rPr>
        <w:br/>
      </w:r>
      <w:r w:rsidRPr="004B068B">
        <w:rPr>
          <w:rFonts w:ascii="Arial Narrow" w:hAnsi="Arial Narrow"/>
          <w:sz w:val="21"/>
          <w:szCs w:val="21"/>
        </w:rPr>
        <w:t xml:space="preserve">morgens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abends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 xml:space="preserve">, nachts </w:t>
      </w:r>
      <w:r w:rsidRPr="004B068B">
        <w:rPr>
          <w:rFonts w:ascii="Arial Narrow" w:hAnsi="Arial Narrow" w:cs="Arial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Pr="004B068B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4B068B">
        <w:rPr>
          <w:rFonts w:ascii="Arial Narrow" w:hAnsi="Arial Narrow" w:cs="Arial"/>
          <w:sz w:val="21"/>
          <w:szCs w:val="21"/>
        </w:rPr>
        <w:fldChar w:fldCharType="end"/>
      </w:r>
      <w:r w:rsidRPr="004B068B">
        <w:rPr>
          <w:rFonts w:ascii="Arial Narrow" w:hAnsi="Arial Narrow"/>
          <w:sz w:val="21"/>
          <w:szCs w:val="21"/>
        </w:rPr>
        <w:t>, Sonstiges</w:t>
      </w:r>
      <w:r w:rsidR="00FC066A">
        <w:rPr>
          <w:rFonts w:ascii="Arial Narrow" w:hAnsi="Arial Narrow"/>
          <w:sz w:val="21"/>
          <w:szCs w:val="21"/>
        </w:rPr>
        <w:t>?</w:t>
      </w:r>
      <w:r w:rsidRPr="004B068B">
        <w:rPr>
          <w:rFonts w:ascii="Arial Narrow" w:hAnsi="Arial Narrow"/>
          <w:sz w:val="21"/>
          <w:szCs w:val="21"/>
        </w:rPr>
        <w:t xml:space="preserve"> 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4B068B">
        <w:rPr>
          <w:rFonts w:ascii="Arial Narrow" w:eastAsia="Zapf Dingbats" w:hAnsi="Arial Narrow"/>
          <w:sz w:val="21"/>
          <w:szCs w:val="21"/>
          <w:u w:val="single"/>
        </w:rPr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4B068B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4B068B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AD7870">
        <w:rPr>
          <w:rFonts w:ascii="Arial Narrow" w:eastAsia="Zapf Dingbats" w:hAnsi="Arial Narrow"/>
          <w:sz w:val="21"/>
          <w:szCs w:val="21"/>
          <w:u w:val="single"/>
        </w:rPr>
        <w:tab/>
      </w:r>
      <w:r w:rsidR="003F4AE7"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31AA719B" w14:textId="2B77D6FB" w:rsidR="00A505EA" w:rsidRPr="00427728" w:rsidRDefault="00A505EA" w:rsidP="008202F7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240" w:after="0" w:line="360" w:lineRule="auto"/>
        <w:ind w:right="-227"/>
        <w:rPr>
          <w:rFonts w:ascii="Arial Narrow" w:hAnsi="Arial Narrow" w:cstheme="minorHAnsi"/>
          <w:b/>
          <w:bCs/>
          <w:sz w:val="21"/>
          <w:szCs w:val="21"/>
        </w:rPr>
      </w:pPr>
      <w:r w:rsidRPr="00427728">
        <w:rPr>
          <w:rFonts w:ascii="Arial Narrow" w:hAnsi="Arial Narrow" w:cstheme="minorHAnsi"/>
          <w:b/>
          <w:bCs/>
          <w:sz w:val="21"/>
          <w:szCs w:val="21"/>
        </w:rPr>
        <w:t>Zur Beantwortung der Fragen 1</w:t>
      </w:r>
      <w:r w:rsidR="00AD7870">
        <w:rPr>
          <w:rFonts w:ascii="Arial Narrow" w:hAnsi="Arial Narrow" w:cstheme="minorHAnsi"/>
          <w:b/>
          <w:bCs/>
          <w:sz w:val="21"/>
          <w:szCs w:val="21"/>
        </w:rPr>
        <w:t>2</w:t>
      </w:r>
      <w:r w:rsidRPr="00427728">
        <w:rPr>
          <w:rFonts w:ascii="Arial Narrow" w:hAnsi="Arial Narrow" w:cstheme="minorHAnsi"/>
          <w:b/>
          <w:bCs/>
          <w:sz w:val="21"/>
          <w:szCs w:val="21"/>
        </w:rPr>
        <w:t>-</w:t>
      </w:r>
      <w:r w:rsidR="00AD7870">
        <w:rPr>
          <w:rFonts w:ascii="Arial Narrow" w:hAnsi="Arial Narrow" w:cstheme="minorHAnsi"/>
          <w:b/>
          <w:bCs/>
          <w:sz w:val="21"/>
          <w:szCs w:val="21"/>
        </w:rPr>
        <w:t>20</w:t>
      </w:r>
      <w:r w:rsidRPr="00427728">
        <w:rPr>
          <w:rFonts w:ascii="Arial Narrow" w:hAnsi="Arial Narrow" w:cstheme="minorHAnsi"/>
          <w:b/>
          <w:bCs/>
          <w:sz w:val="21"/>
          <w:szCs w:val="21"/>
        </w:rPr>
        <w:t xml:space="preserve"> denken Sie bitte nur an die vergangenen zwei Wochen:</w:t>
      </w:r>
    </w:p>
    <w:p w14:paraId="0134CC84" w14:textId="26F36B25" w:rsidR="00A505EA" w:rsidRPr="003C064C" w:rsidRDefault="00F9489C" w:rsidP="000900ED">
      <w:pPr>
        <w:pStyle w:val="Listenabsatz"/>
        <w:numPr>
          <w:ilvl w:val="0"/>
          <w:numId w:val="7"/>
        </w:numPr>
        <w:tabs>
          <w:tab w:val="left" w:pos="0"/>
          <w:tab w:val="left" w:pos="284"/>
          <w:tab w:val="left" w:pos="1416"/>
          <w:tab w:val="left" w:pos="1843"/>
          <w:tab w:val="left" w:pos="2832"/>
          <w:tab w:val="left" w:pos="3540"/>
          <w:tab w:val="left" w:pos="4248"/>
          <w:tab w:val="left" w:pos="4956"/>
          <w:tab w:val="left" w:pos="5664"/>
          <w:tab w:val="left" w:pos="6804"/>
          <w:tab w:val="left" w:pos="7080"/>
          <w:tab w:val="left" w:pos="7788"/>
          <w:tab w:val="left" w:pos="9072"/>
          <w:tab w:val="left" w:pos="9498"/>
          <w:tab w:val="left" w:pos="9912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 xml:space="preserve">Wie stark </w:t>
      </w:r>
      <w:r w:rsidR="00A505EA" w:rsidRPr="003C064C">
        <w:rPr>
          <w:rFonts w:ascii="Arial Narrow" w:hAnsi="Arial Narrow"/>
          <w:sz w:val="21"/>
          <w:szCs w:val="21"/>
        </w:rPr>
        <w:t xml:space="preserve">waren </w:t>
      </w:r>
      <w:r w:rsidRPr="003C064C">
        <w:rPr>
          <w:rFonts w:ascii="Arial Narrow" w:hAnsi="Arial Narrow"/>
          <w:sz w:val="21"/>
          <w:szCs w:val="21"/>
        </w:rPr>
        <w:t xml:space="preserve">Ihre Schmerzen </w:t>
      </w:r>
      <w:r w:rsidR="00FA4CDB" w:rsidRPr="003C064C">
        <w:rPr>
          <w:rFonts w:ascii="Arial Narrow" w:hAnsi="Arial Narrow"/>
          <w:sz w:val="21"/>
          <w:szCs w:val="21"/>
        </w:rPr>
        <w:t xml:space="preserve">im </w:t>
      </w:r>
      <w:r w:rsidR="00A505EA" w:rsidRPr="003C064C">
        <w:rPr>
          <w:rFonts w:ascii="Arial Narrow" w:hAnsi="Arial Narrow"/>
          <w:sz w:val="21"/>
          <w:szCs w:val="21"/>
        </w:rPr>
        <w:t>Durchschnitt</w:t>
      </w:r>
      <w:r w:rsidRPr="003C064C">
        <w:rPr>
          <w:rFonts w:ascii="Arial Narrow" w:hAnsi="Arial Narrow"/>
          <w:sz w:val="21"/>
          <w:szCs w:val="21"/>
        </w:rPr>
        <w:t>?</w:t>
      </w:r>
      <w:r w:rsidR="00B47A91" w:rsidRPr="003C064C">
        <w:rPr>
          <w:rFonts w:ascii="Arial Narrow" w:hAnsi="Arial Narrow"/>
          <w:sz w:val="21"/>
          <w:szCs w:val="21"/>
        </w:rPr>
        <w:t xml:space="preserve"> (</w:t>
      </w:r>
      <w:r w:rsidR="008202F7" w:rsidRPr="003C064C">
        <w:rPr>
          <w:rFonts w:ascii="Arial Narrow" w:hAnsi="Arial Narrow"/>
          <w:sz w:val="21"/>
          <w:szCs w:val="21"/>
        </w:rPr>
        <w:t>b</w:t>
      </w:r>
      <w:r w:rsidR="00B47A91" w:rsidRPr="003C064C">
        <w:rPr>
          <w:rFonts w:ascii="Arial Narrow" w:hAnsi="Arial Narrow"/>
          <w:sz w:val="21"/>
          <w:szCs w:val="21"/>
        </w:rPr>
        <w:t xml:space="preserve">itte </w:t>
      </w:r>
      <w:r w:rsidR="00250377" w:rsidRPr="003C064C">
        <w:rPr>
          <w:rFonts w:ascii="Arial Narrow" w:hAnsi="Arial Narrow"/>
          <w:sz w:val="21"/>
          <w:szCs w:val="21"/>
        </w:rPr>
        <w:t>kennzeichnen</w:t>
      </w:r>
      <w:r w:rsidR="00B47A91" w:rsidRPr="003C064C">
        <w:rPr>
          <w:rFonts w:ascii="Arial Narrow" w:hAnsi="Arial Narrow"/>
          <w:sz w:val="21"/>
          <w:szCs w:val="21"/>
        </w:rPr>
        <w:t>)</w:t>
      </w:r>
      <w:r w:rsidR="00250377" w:rsidRPr="003C064C">
        <w:rPr>
          <w:rFonts w:ascii="Arial Narrow" w:hAnsi="Arial Narrow"/>
          <w:sz w:val="21"/>
          <w:szCs w:val="21"/>
        </w:rPr>
        <w:tab/>
      </w:r>
      <w:proofErr w:type="gramStart"/>
      <w:r w:rsidR="00A505EA" w:rsidRPr="003C064C">
        <w:rPr>
          <w:rFonts w:ascii="Arial Narrow" w:hAnsi="Arial Narrow"/>
          <w:sz w:val="21"/>
          <w:szCs w:val="21"/>
        </w:rPr>
        <w:t>0  –</w:t>
      </w:r>
      <w:proofErr w:type="gramEnd"/>
      <w:r w:rsidR="00A505EA" w:rsidRPr="003C064C">
        <w:rPr>
          <w:rFonts w:ascii="Arial Narrow" w:hAnsi="Arial Narrow"/>
          <w:sz w:val="21"/>
          <w:szCs w:val="21"/>
        </w:rPr>
        <w:t xml:space="preserve">  1  –  2  –  3  –  4  –  5  –  6  –  7  –  8  –  9  –  10</w:t>
      </w:r>
    </w:p>
    <w:p w14:paraId="0242FAE4" w14:textId="78A0B08E" w:rsidR="00B47A91" w:rsidRPr="003C064C" w:rsidRDefault="00A505EA" w:rsidP="000900ED">
      <w:pPr>
        <w:pStyle w:val="Listenabsatz"/>
        <w:tabs>
          <w:tab w:val="left" w:pos="0"/>
          <w:tab w:val="left" w:pos="284"/>
          <w:tab w:val="left" w:pos="1416"/>
          <w:tab w:val="left" w:pos="1843"/>
          <w:tab w:val="left" w:pos="2832"/>
          <w:tab w:val="left" w:pos="3540"/>
          <w:tab w:val="left" w:pos="4248"/>
          <w:tab w:val="left" w:pos="4956"/>
          <w:tab w:val="left" w:pos="5664"/>
          <w:tab w:val="left" w:pos="6804"/>
          <w:tab w:val="left" w:pos="7080"/>
          <w:tab w:val="left" w:pos="7788"/>
          <w:tab w:val="left" w:pos="9214"/>
          <w:tab w:val="left" w:pos="9498"/>
          <w:tab w:val="left" w:pos="9912"/>
        </w:tabs>
        <w:spacing w:line="240" w:lineRule="auto"/>
        <w:ind w:left="426" w:right="-227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="00F9489C" w:rsidRPr="003C064C">
        <w:rPr>
          <w:rFonts w:ascii="Arial Narrow" w:hAnsi="Arial Narrow"/>
          <w:sz w:val="21"/>
          <w:szCs w:val="21"/>
        </w:rPr>
        <w:t>(kein Schmerz)</w:t>
      </w:r>
      <w:r w:rsidR="00F9489C" w:rsidRPr="003C064C">
        <w:rPr>
          <w:rFonts w:ascii="Arial Narrow" w:hAnsi="Arial Narrow"/>
          <w:sz w:val="21"/>
          <w:szCs w:val="21"/>
        </w:rPr>
        <w:tab/>
      </w:r>
      <w:r w:rsidR="00B47A91" w:rsidRPr="003C064C">
        <w:rPr>
          <w:rFonts w:ascii="Arial Narrow" w:hAnsi="Arial Narrow"/>
          <w:sz w:val="21"/>
          <w:szCs w:val="21"/>
        </w:rPr>
        <w:t>(maximaler Schmerz)</w:t>
      </w:r>
    </w:p>
    <w:p w14:paraId="581790CB" w14:textId="7677E5EE" w:rsidR="00A505EA" w:rsidRPr="003C064C" w:rsidRDefault="00A505EA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 w:cs="Calibri"/>
          <w:sz w:val="21"/>
          <w:szCs w:val="21"/>
        </w:rPr>
        <w:t>Sind Sie oft unsicher, wie Sie mit Ihrem Schmerzzustand umgehen sollen?</w:t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CC0DB3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7F7BBA42" w14:textId="2A598CC8" w:rsidR="005132E1" w:rsidRPr="003F4AE7" w:rsidRDefault="00A505EA" w:rsidP="005132E1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lastRenderedPageBreak/>
        <w:t>Haben Sie sich in den vergangenen zwei Wochen stark durch Ihre Schmerzen gestört gefühlt?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638BF8AE" w14:textId="20461ABA" w:rsidR="00427728" w:rsidRPr="005132E1" w:rsidRDefault="00A505EA" w:rsidP="005132E1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eastAsia="Zapf Dingbats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t>Konnten Sie aufgrund Ihrer Schmerzen nur kurze Wege gehen?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8C753C1" w14:textId="0D73492E" w:rsidR="00A505EA" w:rsidRPr="003C064C" w:rsidRDefault="00A505EA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t>Hatten Sie störende Gelenk- oder Muskelschmerzen an mehr als einem Körperteil?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71E50753" w14:textId="78F576DF" w:rsidR="00A505EA" w:rsidRPr="003C064C" w:rsidRDefault="00A505EA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356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t>Denken Sie, dass Ihr Zustand lange anhalten wird?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ab/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7A56F0C9" w14:textId="18BB56E3" w:rsidR="00A505EA" w:rsidRPr="003C064C" w:rsidRDefault="00A505EA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t>Haben Sie andere bedeutsame Gesundheitsprobleme?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nein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7460561D" w14:textId="2B74D058" w:rsidR="00A505EA" w:rsidRPr="003C064C" w:rsidRDefault="00A505EA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356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t xml:space="preserve">Haben Sie sich aufgrund </w:t>
      </w:r>
      <w:r w:rsidR="00D62A65">
        <w:rPr>
          <w:rFonts w:ascii="Arial Narrow" w:eastAsia="Zapf Dingbats" w:hAnsi="Arial Narrow"/>
          <w:sz w:val="21"/>
          <w:szCs w:val="21"/>
        </w:rPr>
        <w:t>Ihrer</w:t>
      </w:r>
      <w:r w:rsidRPr="003C064C">
        <w:rPr>
          <w:rFonts w:ascii="Arial Narrow" w:eastAsia="Zapf Dingbats" w:hAnsi="Arial Narrow"/>
          <w:sz w:val="21"/>
          <w:szCs w:val="21"/>
        </w:rPr>
        <w:t xml:space="preserve"> Schmerzen</w:t>
      </w:r>
      <w:r w:rsidR="00D62A65">
        <w:rPr>
          <w:rFonts w:ascii="Arial Narrow" w:eastAsia="Zapf Dingbats" w:hAnsi="Arial Narrow"/>
          <w:sz w:val="21"/>
          <w:szCs w:val="21"/>
        </w:rPr>
        <w:t>/Beschwerden</w:t>
      </w:r>
      <w:r w:rsidRPr="003C064C">
        <w:rPr>
          <w:rFonts w:ascii="Arial Narrow" w:eastAsia="Zapf Dingbats" w:hAnsi="Arial Narrow"/>
          <w:sz w:val="21"/>
          <w:szCs w:val="21"/>
        </w:rPr>
        <w:t xml:space="preserve"> niedergeschlagen oder</w:t>
      </w:r>
      <w:r w:rsidR="00250377" w:rsidRPr="003C064C">
        <w:rPr>
          <w:rFonts w:ascii="Arial Narrow" w:eastAsia="Zapf Dingbats" w:hAnsi="Arial Narrow"/>
          <w:sz w:val="21"/>
          <w:szCs w:val="21"/>
        </w:rPr>
        <w:t xml:space="preserve"> </w:t>
      </w:r>
      <w:r w:rsidRPr="003C064C">
        <w:rPr>
          <w:rFonts w:ascii="Arial Narrow" w:eastAsia="Zapf Dingbats" w:hAnsi="Arial Narrow"/>
          <w:sz w:val="21"/>
          <w:szCs w:val="21"/>
        </w:rPr>
        <w:t>depressiv gefühlt?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2ED4838F" w14:textId="327D049D" w:rsidR="00A505EA" w:rsidRPr="003C064C" w:rsidRDefault="00A505EA" w:rsidP="002E3B1E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9912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eastAsia="Zapf Dingbats" w:hAnsi="Arial Narrow"/>
          <w:sz w:val="21"/>
          <w:szCs w:val="21"/>
        </w:rPr>
        <w:t>Denken Sie, dass es für jemanden in Ihrem Zustand schädlich ist, körperlich aktiv zu sein?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2E3B1E"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732D4904" w14:textId="5CC41F81" w:rsidR="00A505EA" w:rsidRPr="003C064C" w:rsidRDefault="00A505EA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Haben Sie Ihre derzeitige Schmerzproblematik seit 6 Monaten oder länger?</w:t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CC0DB3"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AF95D7D" w14:textId="180E0294" w:rsidR="00420CEB" w:rsidRPr="003C064C" w:rsidRDefault="008F5749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eastAsia="Zapf Dingbats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Ha</w:t>
      </w:r>
      <w:r w:rsidR="003E4BD0">
        <w:rPr>
          <w:rFonts w:ascii="Arial Narrow" w:hAnsi="Arial Narrow"/>
          <w:sz w:val="21"/>
          <w:szCs w:val="21"/>
        </w:rPr>
        <w:t>tten Sie in den letzten Wochen:</w:t>
      </w:r>
      <w:r w:rsidR="00420CEB" w:rsidRPr="003C064C">
        <w:rPr>
          <w:rFonts w:ascii="Arial Narrow" w:hAnsi="Arial Narrow"/>
          <w:sz w:val="21"/>
          <w:szCs w:val="21"/>
        </w:rPr>
        <w:t xml:space="preserve"> </w:t>
      </w:r>
      <w:r w:rsidR="00B47A91" w:rsidRPr="003C064C">
        <w:rPr>
          <w:rFonts w:ascii="Arial Narrow" w:hAnsi="Arial Narrow"/>
          <w:sz w:val="21"/>
          <w:szCs w:val="21"/>
        </w:rPr>
        <w:t>Kopfschmerzen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483EBA" w:rsidRPr="003C064C">
        <w:rPr>
          <w:rFonts w:ascii="Arial Narrow" w:hAnsi="Arial Narrow"/>
          <w:sz w:val="21"/>
          <w:szCs w:val="21"/>
        </w:rPr>
        <w:t>,</w:t>
      </w:r>
      <w:r w:rsidR="00B47A91" w:rsidRPr="003C064C">
        <w:rPr>
          <w:rFonts w:ascii="Arial Narrow" w:hAnsi="Arial Narrow"/>
          <w:sz w:val="21"/>
          <w:szCs w:val="21"/>
        </w:rPr>
        <w:t xml:space="preserve"> </w:t>
      </w:r>
      <w:r w:rsidR="00420CEB" w:rsidRPr="003C064C">
        <w:rPr>
          <w:rFonts w:ascii="Arial Narrow" w:hAnsi="Arial Narrow"/>
          <w:sz w:val="21"/>
          <w:szCs w:val="21"/>
        </w:rPr>
        <w:t>Gang- oder Gleichgewichtsstörungen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9845D7" w:rsidRPr="003C064C">
        <w:rPr>
          <w:rFonts w:ascii="Arial Narrow" w:hAnsi="Arial Narrow"/>
          <w:sz w:val="21"/>
          <w:szCs w:val="21"/>
        </w:rPr>
        <w:t>,</w:t>
      </w:r>
      <w:r w:rsidR="00467285" w:rsidRPr="003C064C">
        <w:rPr>
          <w:rFonts w:ascii="Arial Narrow" w:hAnsi="Arial Narrow"/>
          <w:sz w:val="21"/>
          <w:szCs w:val="21"/>
        </w:rPr>
        <w:t xml:space="preserve"> </w:t>
      </w:r>
      <w:r w:rsidR="00E30837" w:rsidRPr="003C064C">
        <w:rPr>
          <w:rFonts w:ascii="Arial Narrow" w:hAnsi="Arial Narrow"/>
          <w:sz w:val="21"/>
          <w:szCs w:val="21"/>
        </w:rPr>
        <w:t>Schwindel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9845D7" w:rsidRPr="003C064C">
        <w:rPr>
          <w:rFonts w:ascii="Arial Narrow" w:eastAsia="Zapf Dingbats" w:hAnsi="Arial Narrow"/>
          <w:sz w:val="21"/>
          <w:szCs w:val="21"/>
        </w:rPr>
        <w:t>,</w:t>
      </w:r>
      <w:r w:rsidR="00020910" w:rsidRPr="003C064C">
        <w:rPr>
          <w:rFonts w:ascii="Arial Narrow" w:eastAsia="Zapf Dingbats" w:hAnsi="Arial Narrow"/>
          <w:sz w:val="21"/>
          <w:szCs w:val="21"/>
        </w:rPr>
        <w:t xml:space="preserve"> </w:t>
      </w:r>
      <w:r w:rsidR="00CC4F7A">
        <w:rPr>
          <w:rFonts w:ascii="Arial Narrow" w:eastAsia="Zapf Dingbats" w:hAnsi="Arial Narrow"/>
          <w:sz w:val="21"/>
          <w:szCs w:val="21"/>
        </w:rPr>
        <w:br/>
      </w:r>
      <w:r w:rsidR="00E30837" w:rsidRPr="003C064C">
        <w:rPr>
          <w:rFonts w:ascii="Arial Narrow" w:hAnsi="Arial Narrow"/>
          <w:sz w:val="21"/>
          <w:szCs w:val="21"/>
        </w:rPr>
        <w:t>Übelke</w:t>
      </w:r>
      <w:r w:rsidR="002A38C9" w:rsidRPr="003C064C">
        <w:rPr>
          <w:rFonts w:ascii="Arial Narrow" w:hAnsi="Arial Narrow"/>
          <w:sz w:val="21"/>
          <w:szCs w:val="21"/>
        </w:rPr>
        <w:t>i</w:t>
      </w:r>
      <w:r w:rsidR="00B47A91" w:rsidRPr="003C064C">
        <w:rPr>
          <w:rFonts w:ascii="Arial Narrow" w:hAnsi="Arial Narrow"/>
          <w:sz w:val="21"/>
          <w:szCs w:val="21"/>
        </w:rPr>
        <w:t>t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B47A91" w:rsidRPr="003C064C">
        <w:rPr>
          <w:rFonts w:ascii="Arial Narrow" w:hAnsi="Arial Narrow"/>
          <w:sz w:val="21"/>
          <w:szCs w:val="21"/>
        </w:rPr>
        <w:t>,</w:t>
      </w:r>
      <w:r w:rsidR="00E30837" w:rsidRPr="003C064C">
        <w:rPr>
          <w:rFonts w:ascii="Arial Narrow" w:hAnsi="Arial Narrow"/>
          <w:sz w:val="21"/>
          <w:szCs w:val="21"/>
        </w:rPr>
        <w:t xml:space="preserve"> </w:t>
      </w:r>
      <w:r w:rsidR="00420CEB" w:rsidRPr="003C064C">
        <w:rPr>
          <w:rFonts w:ascii="Arial Narrow" w:hAnsi="Arial Narrow"/>
          <w:sz w:val="21"/>
          <w:szCs w:val="21"/>
        </w:rPr>
        <w:t>Ohnmachtsanfällen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420CEB" w:rsidRPr="003C064C">
        <w:rPr>
          <w:rFonts w:ascii="Arial Narrow" w:hAnsi="Arial Narrow"/>
          <w:sz w:val="21"/>
          <w:szCs w:val="21"/>
        </w:rPr>
        <w:t>, Benommenheit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420CEB" w:rsidRPr="003C064C">
        <w:rPr>
          <w:rFonts w:ascii="Arial Narrow" w:hAnsi="Arial Narrow"/>
          <w:sz w:val="21"/>
          <w:szCs w:val="21"/>
        </w:rPr>
        <w:t xml:space="preserve">, </w:t>
      </w:r>
      <w:r w:rsidR="003E4BD0">
        <w:rPr>
          <w:rFonts w:ascii="Arial Narrow" w:hAnsi="Arial Narrow"/>
          <w:sz w:val="21"/>
          <w:szCs w:val="21"/>
        </w:rPr>
        <w:t>Sprech-/</w:t>
      </w:r>
      <w:r w:rsidR="00420CEB" w:rsidRPr="003C064C">
        <w:rPr>
          <w:rFonts w:ascii="Arial Narrow" w:hAnsi="Arial Narrow"/>
          <w:sz w:val="21"/>
          <w:szCs w:val="21"/>
        </w:rPr>
        <w:t>Schluckbeschwerden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1A1607" w:rsidRPr="003C064C">
        <w:rPr>
          <w:rFonts w:ascii="Arial Narrow" w:hAnsi="Arial Narrow"/>
          <w:sz w:val="21"/>
          <w:szCs w:val="21"/>
        </w:rPr>
        <w:t xml:space="preserve">, </w:t>
      </w:r>
      <w:r w:rsidR="003E4BD0">
        <w:rPr>
          <w:rFonts w:ascii="Arial Narrow" w:hAnsi="Arial Narrow"/>
          <w:sz w:val="21"/>
          <w:szCs w:val="21"/>
        </w:rPr>
        <w:t>Sehprobleme/</w:t>
      </w:r>
      <w:r w:rsidR="00420CEB" w:rsidRPr="003C064C">
        <w:rPr>
          <w:rFonts w:ascii="Arial Narrow" w:hAnsi="Arial Narrow"/>
          <w:sz w:val="21"/>
          <w:szCs w:val="21"/>
        </w:rPr>
        <w:t>Doppelbilder</w:t>
      </w:r>
      <w:r w:rsidR="001A1607" w:rsidRPr="003C064C">
        <w:rPr>
          <w:rFonts w:ascii="Arial Narrow" w:hAnsi="Arial Narrow"/>
          <w:sz w:val="21"/>
          <w:szCs w:val="21"/>
        </w:rPr>
        <w:t xml:space="preserve"> </w:t>
      </w:r>
      <w:r w:rsidR="001A1607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1A1607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1A1607" w:rsidRPr="003C064C">
        <w:rPr>
          <w:rFonts w:ascii="Arial Narrow" w:hAnsi="Arial Narrow" w:cs="Arial"/>
          <w:sz w:val="21"/>
          <w:szCs w:val="21"/>
        </w:rPr>
        <w:fldChar w:fldCharType="end"/>
      </w:r>
      <w:r w:rsidR="00E30837" w:rsidRPr="003C064C">
        <w:rPr>
          <w:rFonts w:ascii="Arial Narrow" w:hAnsi="Arial Narrow"/>
          <w:sz w:val="21"/>
          <w:szCs w:val="21"/>
        </w:rPr>
        <w:t>?</w:t>
      </w:r>
      <w:r w:rsidR="00966B8B" w:rsidRPr="003C064C">
        <w:rPr>
          <w:rFonts w:ascii="Arial Narrow" w:hAnsi="Arial Narrow"/>
          <w:sz w:val="21"/>
          <w:szCs w:val="21"/>
        </w:rPr>
        <w:tab/>
      </w:r>
      <w:r w:rsidR="00C678BE" w:rsidRPr="003C064C">
        <w:rPr>
          <w:rFonts w:ascii="Arial Narrow" w:hAnsi="Arial Narrow"/>
          <w:sz w:val="21"/>
          <w:szCs w:val="21"/>
        </w:rPr>
        <w:tab/>
      </w:r>
      <w:r w:rsidR="00C678BE" w:rsidRPr="003C064C">
        <w:rPr>
          <w:rFonts w:ascii="Arial Narrow" w:eastAsia="Zapf Dingbats" w:hAnsi="Arial Narrow"/>
          <w:sz w:val="21"/>
          <w:szCs w:val="21"/>
        </w:rPr>
        <w:t>nein</w:t>
      </w:r>
      <w:r w:rsidR="00C678BE" w:rsidRPr="003C064C">
        <w:rPr>
          <w:rFonts w:ascii="Arial Narrow" w:eastAsia="Zapf Dingbats" w:hAnsi="Arial Narrow"/>
          <w:sz w:val="21"/>
          <w:szCs w:val="21"/>
        </w:rPr>
        <w:tab/>
      </w:r>
      <w:r w:rsidR="00C678B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C678B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C678B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17B716D" w14:textId="11905949" w:rsidR="00B47A91" w:rsidRPr="003C064C" w:rsidRDefault="008F5749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Ha</w:t>
      </w:r>
      <w:r w:rsidR="003E4BD0">
        <w:rPr>
          <w:rFonts w:ascii="Arial Narrow" w:hAnsi="Arial Narrow"/>
          <w:sz w:val="21"/>
          <w:szCs w:val="21"/>
        </w:rPr>
        <w:t>tten Sie in den letzten Woche</w:t>
      </w:r>
      <w:r w:rsidR="00467285" w:rsidRPr="003C064C">
        <w:rPr>
          <w:rFonts w:ascii="Arial Narrow" w:hAnsi="Arial Narrow"/>
          <w:sz w:val="21"/>
          <w:szCs w:val="21"/>
        </w:rPr>
        <w:t>:</w:t>
      </w:r>
      <w:r w:rsidR="00B47A91" w:rsidRPr="003C064C">
        <w:rPr>
          <w:rFonts w:ascii="Arial Narrow" w:hAnsi="Arial Narrow"/>
          <w:sz w:val="21"/>
          <w:szCs w:val="21"/>
        </w:rPr>
        <w:t xml:space="preserve"> </w:t>
      </w:r>
      <w:r w:rsidR="00CD072D" w:rsidRPr="003C064C">
        <w:rPr>
          <w:rFonts w:ascii="Arial Narrow" w:hAnsi="Arial Narrow"/>
          <w:sz w:val="21"/>
          <w:szCs w:val="21"/>
        </w:rPr>
        <w:t>Verdauungsbeschwerden</w:t>
      </w:r>
      <w:r w:rsidR="00CD072D">
        <w:rPr>
          <w:rFonts w:ascii="Arial Narrow" w:hAnsi="Arial Narrow"/>
          <w:sz w:val="21"/>
          <w:szCs w:val="21"/>
        </w:rPr>
        <w:t>/Sodbrennen</w:t>
      </w:r>
      <w:r w:rsidR="00CD072D" w:rsidRPr="003C064C">
        <w:rPr>
          <w:rFonts w:ascii="Arial Narrow" w:hAnsi="Arial Narrow"/>
          <w:sz w:val="21"/>
          <w:szCs w:val="21"/>
        </w:rPr>
        <w:t xml:space="preserve"> </w:t>
      </w:r>
      <w:r w:rsidR="00CD072D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CD072D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CD072D" w:rsidRPr="003C064C">
        <w:rPr>
          <w:rFonts w:ascii="Arial Narrow" w:hAnsi="Arial Narrow" w:cs="Arial"/>
          <w:sz w:val="21"/>
          <w:szCs w:val="21"/>
        </w:rPr>
        <w:fldChar w:fldCharType="end"/>
      </w:r>
      <w:r w:rsidR="00CD072D" w:rsidRPr="003C064C">
        <w:rPr>
          <w:rFonts w:ascii="Arial Narrow" w:hAnsi="Arial Narrow"/>
          <w:sz w:val="21"/>
          <w:szCs w:val="21"/>
        </w:rPr>
        <w:t xml:space="preserve">, </w:t>
      </w:r>
      <w:r w:rsidR="00804437">
        <w:rPr>
          <w:rFonts w:ascii="Arial Narrow" w:hAnsi="Arial Narrow"/>
          <w:sz w:val="21"/>
          <w:szCs w:val="21"/>
        </w:rPr>
        <w:t>Blasenschwäche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 w:rsidR="00B47A91" w:rsidRPr="003C064C">
        <w:rPr>
          <w:rFonts w:ascii="Arial Narrow" w:hAnsi="Arial Narrow"/>
          <w:sz w:val="21"/>
          <w:szCs w:val="21"/>
        </w:rPr>
        <w:t>, morgendliche Steifheit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 w:rsidR="00B47A91" w:rsidRPr="003C064C">
        <w:rPr>
          <w:rFonts w:ascii="Arial Narrow" w:hAnsi="Arial Narrow"/>
          <w:sz w:val="21"/>
          <w:szCs w:val="21"/>
        </w:rPr>
        <w:t>,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CD072D">
        <w:rPr>
          <w:rFonts w:ascii="Arial Narrow" w:hAnsi="Arial Narrow"/>
          <w:sz w:val="21"/>
          <w:szCs w:val="21"/>
        </w:rPr>
        <w:br/>
      </w:r>
      <w:r w:rsidR="00B47A91" w:rsidRPr="003C064C">
        <w:rPr>
          <w:rFonts w:ascii="Arial Narrow" w:hAnsi="Arial Narrow"/>
          <w:sz w:val="21"/>
          <w:szCs w:val="21"/>
        </w:rPr>
        <w:t>Kurzatmigkeit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 w:rsidR="00076D5F" w:rsidRPr="003C064C">
        <w:rPr>
          <w:rFonts w:ascii="Arial Narrow" w:hAnsi="Arial Narrow"/>
          <w:sz w:val="21"/>
          <w:szCs w:val="21"/>
        </w:rPr>
        <w:t xml:space="preserve">, </w:t>
      </w:r>
      <w:r w:rsidR="003E4BD0">
        <w:rPr>
          <w:rFonts w:ascii="Arial Narrow" w:hAnsi="Arial Narrow"/>
          <w:sz w:val="21"/>
          <w:szCs w:val="21"/>
        </w:rPr>
        <w:t>vermehrte Müdigkeit</w:t>
      </w:r>
      <w:r w:rsidR="003E4BD0" w:rsidRPr="003C064C">
        <w:rPr>
          <w:rFonts w:ascii="Arial Narrow" w:hAnsi="Arial Narrow"/>
          <w:sz w:val="21"/>
          <w:szCs w:val="21"/>
        </w:rPr>
        <w:t xml:space="preserve"> </w:t>
      </w:r>
      <w:r w:rsidR="003E4BD0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3E4BD0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3E4BD0" w:rsidRPr="003C064C">
        <w:rPr>
          <w:rFonts w:ascii="Arial Narrow" w:hAnsi="Arial Narrow" w:cs="Arial"/>
          <w:sz w:val="21"/>
          <w:szCs w:val="21"/>
        </w:rPr>
        <w:fldChar w:fldCharType="end"/>
      </w:r>
      <w:r w:rsidR="003E4BD0">
        <w:rPr>
          <w:rFonts w:ascii="Arial Narrow" w:hAnsi="Arial Narrow" w:cs="Arial"/>
          <w:sz w:val="21"/>
          <w:szCs w:val="21"/>
        </w:rPr>
        <w:t xml:space="preserve">, </w:t>
      </w:r>
      <w:r w:rsidR="003E4BD0">
        <w:rPr>
          <w:rFonts w:ascii="Arial Narrow" w:hAnsi="Arial Narrow"/>
          <w:sz w:val="21"/>
          <w:szCs w:val="21"/>
        </w:rPr>
        <w:t>Herzrasen</w:t>
      </w:r>
      <w:r w:rsidR="003E4BD0" w:rsidRPr="003C064C">
        <w:rPr>
          <w:rFonts w:ascii="Arial Narrow" w:hAnsi="Arial Narrow"/>
          <w:sz w:val="21"/>
          <w:szCs w:val="21"/>
        </w:rPr>
        <w:t xml:space="preserve"> </w:t>
      </w:r>
      <w:r w:rsidR="003E4BD0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3E4BD0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3E4BD0" w:rsidRPr="003C064C">
        <w:rPr>
          <w:rFonts w:ascii="Arial Narrow" w:hAnsi="Arial Narrow" w:cs="Arial"/>
          <w:sz w:val="21"/>
          <w:szCs w:val="21"/>
        </w:rPr>
        <w:fldChar w:fldCharType="end"/>
      </w:r>
      <w:r w:rsidR="003E4BD0">
        <w:rPr>
          <w:rFonts w:ascii="Arial Narrow" w:hAnsi="Arial Narrow" w:cs="Arial"/>
          <w:sz w:val="21"/>
          <w:szCs w:val="21"/>
        </w:rPr>
        <w:t xml:space="preserve">, </w:t>
      </w:r>
      <w:r w:rsidR="003E4BD0">
        <w:rPr>
          <w:rFonts w:ascii="Arial Narrow" w:hAnsi="Arial Narrow"/>
          <w:sz w:val="21"/>
          <w:szCs w:val="21"/>
        </w:rPr>
        <w:t>belastungsabhängige Brustschmerzen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 w:rsidR="003E4BD0">
        <w:rPr>
          <w:rFonts w:ascii="Arial Narrow" w:hAnsi="Arial Narrow"/>
          <w:sz w:val="21"/>
          <w:szCs w:val="21"/>
        </w:rPr>
        <w:t>, Schweißausbrüche</w:t>
      </w:r>
      <w:r w:rsidR="003E4BD0" w:rsidRPr="003C064C">
        <w:rPr>
          <w:rFonts w:ascii="Arial Narrow" w:hAnsi="Arial Narrow"/>
          <w:sz w:val="21"/>
          <w:szCs w:val="21"/>
        </w:rPr>
        <w:t xml:space="preserve"> </w:t>
      </w:r>
      <w:r w:rsidR="003E4BD0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3E4BD0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3E4BD0" w:rsidRPr="003C064C">
        <w:rPr>
          <w:rFonts w:ascii="Arial Narrow" w:hAnsi="Arial Narrow" w:cs="Arial"/>
          <w:sz w:val="21"/>
          <w:szCs w:val="21"/>
        </w:rPr>
        <w:fldChar w:fldCharType="end"/>
      </w:r>
      <w:r w:rsidR="003E4BD0">
        <w:rPr>
          <w:rFonts w:ascii="Arial Narrow" w:hAnsi="Arial Narrow" w:cs="Arial"/>
          <w:sz w:val="21"/>
          <w:szCs w:val="21"/>
        </w:rPr>
        <w:t>?</w:t>
      </w:r>
      <w:r w:rsidR="002E33C0">
        <w:rPr>
          <w:rFonts w:ascii="Arial Narrow" w:hAnsi="Arial Narrow"/>
          <w:sz w:val="21"/>
          <w:szCs w:val="21"/>
        </w:rPr>
        <w:tab/>
      </w:r>
      <w:r w:rsidR="002E33C0" w:rsidRPr="003C064C">
        <w:rPr>
          <w:rFonts w:ascii="Arial Narrow" w:eastAsia="Zapf Dingbats" w:hAnsi="Arial Narrow"/>
          <w:sz w:val="21"/>
          <w:szCs w:val="21"/>
        </w:rPr>
        <w:t>nein</w:t>
      </w:r>
      <w:r w:rsidR="002E33C0" w:rsidRPr="003C064C">
        <w:rPr>
          <w:rFonts w:ascii="Arial Narrow" w:eastAsia="Zapf Dingbats" w:hAnsi="Arial Narrow"/>
          <w:sz w:val="21"/>
          <w:szCs w:val="21"/>
        </w:rPr>
        <w:tab/>
      </w:r>
      <w:r w:rsidR="002E33C0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E33C0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E33C0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464B01EB" w14:textId="5BDDF3FD" w:rsidR="004C4C44" w:rsidRPr="004C4C44" w:rsidRDefault="004C4C44" w:rsidP="004C4C44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eastAsia="Zapf Dingbats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Ha</w:t>
      </w:r>
      <w:r>
        <w:rPr>
          <w:rFonts w:ascii="Arial Narrow" w:hAnsi="Arial Narrow"/>
          <w:sz w:val="21"/>
          <w:szCs w:val="21"/>
        </w:rPr>
        <w:t>tt</w:t>
      </w:r>
      <w:r w:rsidRPr="003C064C">
        <w:rPr>
          <w:rFonts w:ascii="Arial Narrow" w:hAnsi="Arial Narrow"/>
          <w:sz w:val="21"/>
          <w:szCs w:val="21"/>
        </w:rPr>
        <w:t>en Sie in den letzten Woche</w:t>
      </w:r>
      <w:r>
        <w:rPr>
          <w:rFonts w:ascii="Arial Narrow" w:hAnsi="Arial Narrow"/>
          <w:sz w:val="21"/>
          <w:szCs w:val="21"/>
        </w:rPr>
        <w:t xml:space="preserve">n: </w:t>
      </w:r>
      <w:r w:rsidRPr="003C064C">
        <w:rPr>
          <w:rFonts w:ascii="Arial Narrow" w:hAnsi="Arial Narrow"/>
          <w:sz w:val="21"/>
          <w:szCs w:val="21"/>
        </w:rPr>
        <w:t>Fieber</w:t>
      </w:r>
      <w:r>
        <w:rPr>
          <w:rFonts w:ascii="Arial Narrow" w:hAnsi="Arial Narrow"/>
          <w:sz w:val="21"/>
          <w:szCs w:val="21"/>
        </w:rPr>
        <w:t>/Schüttelfr</w:t>
      </w:r>
      <w:r w:rsidR="00CC4F7A">
        <w:rPr>
          <w:rFonts w:ascii="Arial Narrow" w:hAnsi="Arial Narrow"/>
          <w:sz w:val="21"/>
          <w:szCs w:val="21"/>
        </w:rPr>
        <w:t>o</w:t>
      </w:r>
      <w:r>
        <w:rPr>
          <w:rFonts w:ascii="Arial Narrow" w:hAnsi="Arial Narrow"/>
          <w:sz w:val="21"/>
          <w:szCs w:val="21"/>
        </w:rPr>
        <w:t>st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 xml:space="preserve">, </w:t>
      </w:r>
      <w:r>
        <w:rPr>
          <w:rFonts w:ascii="Arial Narrow" w:hAnsi="Arial Narrow"/>
          <w:sz w:val="21"/>
          <w:szCs w:val="21"/>
        </w:rPr>
        <w:t xml:space="preserve">Nachtschweiß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>,</w:t>
      </w:r>
      <w:r>
        <w:rPr>
          <w:rFonts w:ascii="Arial Narrow" w:hAnsi="Arial Narrow"/>
          <w:sz w:val="21"/>
          <w:szCs w:val="21"/>
        </w:rPr>
        <w:t xml:space="preserve"> Gewichtsverlust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eastAsia="Zapf Dingbats" w:hAnsi="Arial Narrow"/>
          <w:sz w:val="21"/>
          <w:szCs w:val="21"/>
        </w:rPr>
        <w:t xml:space="preserve">, </w:t>
      </w:r>
      <w:r w:rsidR="00D62A65">
        <w:rPr>
          <w:rFonts w:ascii="Arial Narrow" w:hAnsi="Arial Narrow"/>
          <w:sz w:val="21"/>
          <w:szCs w:val="21"/>
        </w:rPr>
        <w:t>Infektanfälligkeit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="00D62A65">
        <w:rPr>
          <w:rFonts w:ascii="Arial Narrow" w:hAnsi="Arial Narrow" w:cs="Arial"/>
          <w:sz w:val="21"/>
          <w:szCs w:val="21"/>
        </w:rPr>
        <w:t>?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0BAE491" w14:textId="1D39302E" w:rsidR="004C4C44" w:rsidRPr="005132E1" w:rsidRDefault="004C4C44" w:rsidP="005132E1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eastAsia="Zapf Dingbats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Hatten Sie jemals einen Tumor oder eine Krebserkrankung</w:t>
      </w:r>
      <w:r w:rsidRPr="003C064C">
        <w:rPr>
          <w:rFonts w:ascii="Arial Narrow" w:eastAsia="Zapf Dingbats" w:hAnsi="Arial Narrow"/>
          <w:sz w:val="21"/>
          <w:szCs w:val="21"/>
        </w:rPr>
        <w:t xml:space="preserve">? 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ab/>
        <w:t>ja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 w:cs="Arial"/>
          <w:sz w:val="21"/>
          <w:szCs w:val="21"/>
        </w:rPr>
        <w:br/>
      </w:r>
      <w:r w:rsidRPr="003C064C">
        <w:rPr>
          <w:rFonts w:ascii="Arial Narrow" w:eastAsia="Zapf Dingbats" w:hAnsi="Arial Narrow"/>
          <w:sz w:val="21"/>
          <w:szCs w:val="21"/>
        </w:rPr>
        <w:t>Welche</w:t>
      </w:r>
      <w:r>
        <w:rPr>
          <w:rFonts w:ascii="Arial Narrow" w:eastAsia="Zapf Dingbats" w:hAnsi="Arial Narrow"/>
          <w:sz w:val="21"/>
          <w:szCs w:val="21"/>
        </w:rPr>
        <w:t>/n</w:t>
      </w:r>
      <w:r w:rsidRPr="003C064C">
        <w:rPr>
          <w:rFonts w:ascii="Arial Narrow" w:eastAsia="Zapf Dingbats" w:hAnsi="Arial Narrow"/>
          <w:sz w:val="21"/>
          <w:szCs w:val="21"/>
        </w:rPr>
        <w:t xml:space="preserve">? 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D7168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CD072D"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CD072D"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CD072D" w:rsidRPr="003C064C">
        <w:rPr>
          <w:rFonts w:ascii="Arial Narrow" w:eastAsia="Zapf Dingbats" w:hAnsi="Arial Narrow"/>
          <w:sz w:val="21"/>
          <w:szCs w:val="21"/>
          <w:u w:val="single"/>
        </w:rPr>
      </w:r>
      <w:r w:rsidR="00CD072D"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CD072D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CD072D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CD072D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CD072D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CD072D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CD072D"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 xml:space="preserve">  Wann?</w:t>
      </w:r>
      <w:r w:rsidR="005132E1">
        <w:rPr>
          <w:rFonts w:ascii="Arial Narrow" w:eastAsia="Zapf Dingbats" w:hAnsi="Arial Narrow"/>
          <w:sz w:val="21"/>
          <w:szCs w:val="21"/>
          <w:u w:val="single"/>
        </w:rPr>
        <w:tab/>
      </w:r>
      <w:r w:rsidR="005132E1">
        <w:rPr>
          <w:rFonts w:ascii="Arial Narrow" w:eastAsia="Zapf Dingbats" w:hAnsi="Arial Narrow"/>
          <w:sz w:val="21"/>
          <w:szCs w:val="21"/>
          <w:u w:val="single"/>
        </w:rPr>
        <w:tab/>
        <w:t xml:space="preserve">         </w:t>
      </w:r>
      <w:r w:rsidR="00CD072D" w:rsidRPr="005132E1">
        <w:rPr>
          <w:rFonts w:ascii="Arial Narrow" w:eastAsia="Zapf Dingbats" w:hAnsi="Arial Narrow"/>
          <w:sz w:val="21"/>
          <w:szCs w:val="21"/>
        </w:rPr>
        <w:t xml:space="preserve">  </w:t>
      </w:r>
      <w:r w:rsidRPr="005132E1">
        <w:rPr>
          <w:rFonts w:ascii="Arial Narrow" w:eastAsia="Zapf Dingbats" w:hAnsi="Arial Narrow"/>
          <w:sz w:val="21"/>
          <w:szCs w:val="21"/>
        </w:rPr>
        <w:t>Letzte Nachuntersuchung?</w:t>
      </w:r>
      <w:r w:rsidR="005132E1" w:rsidRPr="005132E1">
        <w:rPr>
          <w:rFonts w:ascii="Arial Narrow" w:eastAsia="Zapf Dingbats" w:hAnsi="Arial Narrow"/>
          <w:sz w:val="21"/>
          <w:szCs w:val="21"/>
          <w:u w:val="single"/>
        </w:rPr>
        <w:tab/>
      </w:r>
      <w:r w:rsidR="005132E1" w:rsidRPr="005132E1">
        <w:rPr>
          <w:rFonts w:ascii="Arial Narrow" w:eastAsia="Zapf Dingbats" w:hAnsi="Arial Narrow"/>
          <w:sz w:val="21"/>
          <w:szCs w:val="21"/>
          <w:u w:val="single"/>
        </w:rPr>
        <w:tab/>
      </w:r>
      <w:r w:rsidR="005132E1" w:rsidRPr="005132E1">
        <w:rPr>
          <w:rFonts w:ascii="Arial Narrow" w:eastAsia="Zapf Dingbats" w:hAnsi="Arial Narrow"/>
          <w:sz w:val="21"/>
          <w:szCs w:val="21"/>
          <w:u w:val="single"/>
        </w:rPr>
        <w:tab/>
      </w:r>
    </w:p>
    <w:p w14:paraId="2B847315" w14:textId="31BF7F5B" w:rsidR="00420CEB" w:rsidRPr="00D62A65" w:rsidRDefault="008F5749" w:rsidP="00D62A65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14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Leiden</w:t>
      </w:r>
      <w:r w:rsidR="00420CEB" w:rsidRPr="003C064C">
        <w:rPr>
          <w:rFonts w:ascii="Arial Narrow" w:hAnsi="Arial Narrow"/>
          <w:sz w:val="21"/>
          <w:szCs w:val="21"/>
        </w:rPr>
        <w:t xml:space="preserve"> Sie </w:t>
      </w:r>
      <w:r>
        <w:rPr>
          <w:rFonts w:ascii="Arial Narrow" w:hAnsi="Arial Narrow"/>
          <w:sz w:val="21"/>
          <w:szCs w:val="21"/>
        </w:rPr>
        <w:t>unter</w:t>
      </w:r>
      <w:r w:rsidR="00D62A65">
        <w:rPr>
          <w:rFonts w:ascii="Arial Narrow" w:hAnsi="Arial Narrow"/>
          <w:sz w:val="21"/>
          <w:szCs w:val="21"/>
        </w:rPr>
        <w:t>:</w:t>
      </w:r>
      <w:r>
        <w:rPr>
          <w:rFonts w:ascii="Arial Narrow" w:hAnsi="Arial Narrow"/>
          <w:sz w:val="21"/>
          <w:szCs w:val="21"/>
        </w:rPr>
        <w:t xml:space="preserve"> </w:t>
      </w:r>
      <w:r w:rsidR="00420CEB" w:rsidRPr="003C064C">
        <w:rPr>
          <w:rFonts w:ascii="Arial Narrow" w:hAnsi="Arial Narrow"/>
          <w:sz w:val="21"/>
          <w:szCs w:val="21"/>
        </w:rPr>
        <w:t>Asthma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 w:rsidR="00420CEB" w:rsidRPr="003C064C">
        <w:rPr>
          <w:rFonts w:ascii="Arial Narrow" w:hAnsi="Arial Narrow"/>
          <w:sz w:val="21"/>
          <w:szCs w:val="21"/>
        </w:rPr>
        <w:t>, Diabet</w:t>
      </w:r>
      <w:r>
        <w:rPr>
          <w:rFonts w:ascii="Arial Narrow" w:hAnsi="Arial Narrow"/>
          <w:sz w:val="21"/>
          <w:szCs w:val="21"/>
        </w:rPr>
        <w:t>es</w:t>
      </w:r>
      <w:r w:rsidR="00076D5F" w:rsidRPr="003C064C">
        <w:rPr>
          <w:rFonts w:ascii="Arial Narrow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 w:rsidR="00420CEB" w:rsidRPr="003C064C">
        <w:rPr>
          <w:rFonts w:ascii="Arial Narrow" w:eastAsia="Zapf Dingbats" w:hAnsi="Arial Narrow"/>
          <w:sz w:val="21"/>
          <w:szCs w:val="21"/>
        </w:rPr>
        <w:t>, Osteoporose</w:t>
      </w:r>
      <w:r w:rsidR="00076D5F" w:rsidRPr="003C064C">
        <w:rPr>
          <w:rFonts w:ascii="Arial Narrow" w:eastAsia="Zapf Dingbats" w:hAnsi="Arial Narrow"/>
          <w:sz w:val="21"/>
          <w:szCs w:val="21"/>
        </w:rPr>
        <w:t xml:space="preserve"> </w:t>
      </w:r>
      <w:r w:rsidR="00076D5F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76D5F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76D5F" w:rsidRPr="003C064C">
        <w:rPr>
          <w:rFonts w:ascii="Arial Narrow" w:hAnsi="Arial Narrow" w:cs="Arial"/>
          <w:sz w:val="21"/>
          <w:szCs w:val="21"/>
        </w:rPr>
        <w:fldChar w:fldCharType="end"/>
      </w:r>
      <w:r>
        <w:rPr>
          <w:rFonts w:ascii="Arial Narrow" w:eastAsia="Zapf Dingbats" w:hAnsi="Arial Narrow"/>
          <w:sz w:val="21"/>
          <w:szCs w:val="21"/>
        </w:rPr>
        <w:t xml:space="preserve">, </w:t>
      </w:r>
      <w:r>
        <w:rPr>
          <w:rFonts w:ascii="Arial Narrow" w:hAnsi="Arial Narrow"/>
          <w:sz w:val="21"/>
          <w:szCs w:val="21"/>
        </w:rPr>
        <w:t>Epilepsie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 xml:space="preserve">, </w:t>
      </w:r>
      <w:r>
        <w:rPr>
          <w:rFonts w:ascii="Arial Narrow" w:hAnsi="Arial Narrow"/>
          <w:sz w:val="21"/>
          <w:szCs w:val="21"/>
        </w:rPr>
        <w:t xml:space="preserve">Depression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 xml:space="preserve">, </w:t>
      </w:r>
      <w:r w:rsidR="00461406">
        <w:rPr>
          <w:rFonts w:ascii="Arial Narrow" w:hAnsi="Arial Narrow"/>
          <w:sz w:val="21"/>
          <w:szCs w:val="21"/>
        </w:rPr>
        <w:t xml:space="preserve">Angststörung </w:t>
      </w:r>
      <w:r w:rsidR="00461406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461406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461406" w:rsidRPr="003C064C">
        <w:rPr>
          <w:rFonts w:ascii="Arial Narrow" w:hAnsi="Arial Narrow" w:cs="Arial"/>
          <w:sz w:val="21"/>
          <w:szCs w:val="21"/>
        </w:rPr>
        <w:fldChar w:fldCharType="end"/>
      </w:r>
      <w:r w:rsidR="00D62A65">
        <w:rPr>
          <w:rFonts w:ascii="Arial Narrow" w:hAnsi="Arial Narrow" w:cs="Arial"/>
          <w:sz w:val="21"/>
          <w:szCs w:val="21"/>
        </w:rPr>
        <w:t>,</w:t>
      </w:r>
      <w:r w:rsidR="00D62A65">
        <w:rPr>
          <w:rFonts w:ascii="Arial Narrow" w:hAnsi="Arial Narrow"/>
          <w:sz w:val="21"/>
          <w:szCs w:val="21"/>
        </w:rPr>
        <w:br/>
      </w:r>
      <w:r w:rsidR="00420CEB" w:rsidRPr="00D62A65">
        <w:rPr>
          <w:rFonts w:ascii="Arial Narrow" w:eastAsia="Zapf Dingbats" w:hAnsi="Arial Narrow"/>
          <w:sz w:val="21"/>
          <w:szCs w:val="21"/>
        </w:rPr>
        <w:t>andere Erkrankung</w:t>
      </w:r>
      <w:r w:rsidR="00FC066A">
        <w:rPr>
          <w:rFonts w:ascii="Arial Narrow" w:eastAsia="Zapf Dingbats" w:hAnsi="Arial Narrow"/>
          <w:sz w:val="21"/>
          <w:szCs w:val="21"/>
        </w:rPr>
        <w:t>?</w:t>
      </w:r>
      <w:r w:rsidR="00076D5F" w:rsidRPr="00D62A65">
        <w:rPr>
          <w:rFonts w:ascii="Arial Narrow" w:eastAsia="Zapf Dingbats" w:hAnsi="Arial Narrow"/>
          <w:sz w:val="21"/>
          <w:szCs w:val="21"/>
          <w:u w:val="single"/>
        </w:rPr>
        <w:t xml:space="preserve"> </w:t>
      </w:r>
      <w:r w:rsidR="00D13570" w:rsidRPr="00D62A65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 w:rsidR="00D13570" w:rsidRPr="00D62A65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D13570" w:rsidRPr="00D62A65">
        <w:rPr>
          <w:rFonts w:ascii="Arial Narrow" w:eastAsia="Zapf Dingbats" w:hAnsi="Arial Narrow"/>
          <w:sz w:val="21"/>
          <w:szCs w:val="21"/>
          <w:u w:val="single"/>
        </w:rPr>
      </w:r>
      <w:r w:rsidR="00D13570" w:rsidRPr="00D62A65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D135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135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135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135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13570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13570" w:rsidRPr="00D62A65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bookmarkEnd w:id="1"/>
      <w:r w:rsidR="00076D5F" w:rsidRPr="00D62A65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6D5F" w:rsidRPr="00D62A65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076D5F" w:rsidRPr="00D62A65">
        <w:rPr>
          <w:rFonts w:ascii="Arial Narrow" w:eastAsia="Zapf Dingbats" w:hAnsi="Arial Narrow"/>
          <w:sz w:val="21"/>
          <w:szCs w:val="21"/>
          <w:u w:val="single"/>
        </w:rPr>
      </w:r>
      <w:r w:rsidR="00076D5F" w:rsidRPr="00D62A65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076D5F" w:rsidRPr="00D62A65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="00D62A65" w:rsidRPr="00D62A65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="00467285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936AB7" w:rsidRPr="00D62A65">
        <w:rPr>
          <w:rFonts w:ascii="Arial Narrow" w:eastAsia="Zapf Dingbats" w:hAnsi="Arial Narrow"/>
          <w:sz w:val="21"/>
          <w:szCs w:val="21"/>
          <w:u w:val="single"/>
        </w:rPr>
        <w:tab/>
      </w:r>
      <w:r w:rsidR="00467285" w:rsidRPr="00D62A65">
        <w:rPr>
          <w:rFonts w:ascii="Arial Narrow" w:eastAsia="Zapf Dingbats" w:hAnsi="Arial Narrow"/>
          <w:sz w:val="21"/>
          <w:szCs w:val="21"/>
        </w:rPr>
        <w:tab/>
      </w:r>
      <w:r w:rsidR="00756EF5" w:rsidRPr="00D62A65">
        <w:rPr>
          <w:rFonts w:ascii="Arial Narrow" w:eastAsia="Zapf Dingbats" w:hAnsi="Arial Narrow"/>
          <w:sz w:val="21"/>
          <w:szCs w:val="21"/>
        </w:rPr>
        <w:t>nein</w:t>
      </w:r>
      <w:r w:rsidR="008B5501" w:rsidRPr="00D62A65">
        <w:rPr>
          <w:rFonts w:ascii="Arial Narrow" w:eastAsia="Zapf Dingbats" w:hAnsi="Arial Narrow"/>
          <w:sz w:val="21"/>
          <w:szCs w:val="21"/>
        </w:rPr>
        <w:tab/>
      </w:r>
      <w:r w:rsidR="002F1D4E" w:rsidRPr="00D62A65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D62A65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D62A65">
        <w:rPr>
          <w:rFonts w:ascii="Arial Narrow" w:hAnsi="Arial Narrow" w:cs="Arial"/>
          <w:sz w:val="21"/>
          <w:szCs w:val="21"/>
        </w:rPr>
        <w:fldChar w:fldCharType="end"/>
      </w:r>
    </w:p>
    <w:p w14:paraId="1A04CC02" w14:textId="4890A576" w:rsidR="007B4FA0" w:rsidRPr="006A24C0" w:rsidRDefault="00CE50EA" w:rsidP="006A24C0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Stehen folgende Ereignisse</w:t>
      </w:r>
      <w:r w:rsidR="00936AB7">
        <w:rPr>
          <w:rFonts w:ascii="Arial Narrow" w:hAnsi="Arial Narrow"/>
          <w:sz w:val="21"/>
          <w:szCs w:val="21"/>
        </w:rPr>
        <w:t xml:space="preserve"> in Zusammenhang mit </w:t>
      </w:r>
      <w:r w:rsidR="00A10631">
        <w:rPr>
          <w:rFonts w:ascii="Arial Narrow" w:hAnsi="Arial Narrow"/>
          <w:sz w:val="21"/>
          <w:szCs w:val="21"/>
        </w:rPr>
        <w:t>I</w:t>
      </w:r>
      <w:r>
        <w:rPr>
          <w:rFonts w:ascii="Arial Narrow" w:hAnsi="Arial Narrow"/>
          <w:sz w:val="21"/>
          <w:szCs w:val="21"/>
        </w:rPr>
        <w:t>hren aktuellen Problemen</w:t>
      </w:r>
      <w:r w:rsidR="00936AB7">
        <w:rPr>
          <w:rFonts w:ascii="Arial Narrow" w:hAnsi="Arial Narrow"/>
          <w:sz w:val="21"/>
          <w:szCs w:val="21"/>
        </w:rPr>
        <w:t>:</w:t>
      </w:r>
      <w:r w:rsidR="00420CEB" w:rsidRPr="003C064C">
        <w:rPr>
          <w:rFonts w:ascii="Arial Narrow" w:hAnsi="Arial Narrow"/>
          <w:sz w:val="21"/>
          <w:szCs w:val="21"/>
        </w:rPr>
        <w:t xml:space="preserve"> </w:t>
      </w:r>
      <w:r w:rsidR="00CD072D">
        <w:rPr>
          <w:rFonts w:ascii="Arial Narrow" w:hAnsi="Arial Narrow"/>
          <w:sz w:val="21"/>
          <w:szCs w:val="21"/>
        </w:rPr>
        <w:br/>
      </w:r>
      <w:r w:rsidR="00D308DE" w:rsidRPr="003C064C">
        <w:rPr>
          <w:rFonts w:ascii="Arial Narrow" w:hAnsi="Arial Narrow"/>
          <w:sz w:val="21"/>
          <w:szCs w:val="21"/>
        </w:rPr>
        <w:t>Unfall/</w:t>
      </w:r>
      <w:r w:rsidR="00BA64D1">
        <w:rPr>
          <w:rFonts w:ascii="Arial Narrow" w:hAnsi="Arial Narrow"/>
          <w:sz w:val="21"/>
          <w:szCs w:val="21"/>
        </w:rPr>
        <w:t>Sturz</w:t>
      </w:r>
      <w:r w:rsidR="00D62A65">
        <w:rPr>
          <w:rFonts w:ascii="Arial Narrow" w:hAnsi="Arial Narrow"/>
          <w:sz w:val="21"/>
          <w:szCs w:val="21"/>
        </w:rPr>
        <w:t>/Verletzung</w:t>
      </w:r>
      <w:r w:rsidR="00467285" w:rsidRPr="003C064C">
        <w:rPr>
          <w:rFonts w:ascii="Arial Narrow" w:hAnsi="Arial Narrow"/>
          <w:sz w:val="21"/>
          <w:szCs w:val="21"/>
        </w:rPr>
        <w:t xml:space="preserve"> </w:t>
      </w:r>
      <w:r w:rsidR="00467285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467285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467285" w:rsidRPr="003C064C">
        <w:rPr>
          <w:rFonts w:ascii="Arial Narrow" w:hAnsi="Arial Narrow" w:cs="Arial"/>
          <w:sz w:val="21"/>
          <w:szCs w:val="21"/>
        </w:rPr>
        <w:fldChar w:fldCharType="end"/>
      </w:r>
      <w:r w:rsidR="00D62A65">
        <w:rPr>
          <w:rFonts w:ascii="Arial Narrow" w:hAnsi="Arial Narrow" w:cs="Arial"/>
          <w:sz w:val="21"/>
          <w:szCs w:val="21"/>
        </w:rPr>
        <w:t>,</w:t>
      </w:r>
      <w:r w:rsidR="00467285" w:rsidRPr="003C064C">
        <w:rPr>
          <w:rFonts w:ascii="Arial Narrow" w:hAnsi="Arial Narrow"/>
          <w:sz w:val="21"/>
          <w:szCs w:val="21"/>
        </w:rPr>
        <w:t xml:space="preserve"> </w:t>
      </w:r>
      <w:r w:rsidR="00D308DE" w:rsidRPr="003C064C">
        <w:rPr>
          <w:rFonts w:ascii="Arial Narrow" w:hAnsi="Arial Narrow"/>
          <w:sz w:val="21"/>
          <w:szCs w:val="21"/>
        </w:rPr>
        <w:t>O</w:t>
      </w:r>
      <w:r w:rsidR="00936AB7">
        <w:rPr>
          <w:rFonts w:ascii="Arial Narrow" w:hAnsi="Arial Narrow"/>
          <w:sz w:val="21"/>
          <w:szCs w:val="21"/>
        </w:rPr>
        <w:t>peration</w:t>
      </w:r>
      <w:r w:rsidR="00467285" w:rsidRPr="003C064C">
        <w:rPr>
          <w:rFonts w:ascii="Arial Narrow" w:hAnsi="Arial Narrow"/>
          <w:sz w:val="21"/>
          <w:szCs w:val="21"/>
        </w:rPr>
        <w:t xml:space="preserve"> </w:t>
      </w:r>
      <w:r w:rsidR="00467285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467285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467285" w:rsidRPr="003C064C">
        <w:rPr>
          <w:rFonts w:ascii="Arial Narrow" w:hAnsi="Arial Narrow" w:cs="Arial"/>
          <w:sz w:val="21"/>
          <w:szCs w:val="21"/>
        </w:rPr>
        <w:fldChar w:fldCharType="end"/>
      </w:r>
      <w:r w:rsidR="00D308DE" w:rsidRPr="003C064C">
        <w:rPr>
          <w:rFonts w:ascii="Arial Narrow" w:hAnsi="Arial Narrow"/>
          <w:sz w:val="21"/>
          <w:szCs w:val="21"/>
        </w:rPr>
        <w:t xml:space="preserve">, </w:t>
      </w:r>
      <w:r w:rsidR="00585FB7" w:rsidRPr="006A24C0">
        <w:rPr>
          <w:rFonts w:ascii="Arial Narrow" w:hAnsi="Arial Narrow"/>
          <w:sz w:val="21"/>
          <w:szCs w:val="21"/>
        </w:rPr>
        <w:t>andere</w:t>
      </w:r>
      <w:r w:rsidR="006A24C0">
        <w:rPr>
          <w:rFonts w:ascii="Arial Narrow" w:hAnsi="Arial Narrow"/>
          <w:sz w:val="21"/>
          <w:szCs w:val="21"/>
        </w:rPr>
        <w:t xml:space="preserve">s </w:t>
      </w:r>
      <w:r w:rsidR="00585FB7" w:rsidRPr="006A24C0">
        <w:rPr>
          <w:rFonts w:ascii="Arial Narrow" w:hAnsi="Arial Narrow"/>
          <w:sz w:val="21"/>
          <w:szCs w:val="21"/>
        </w:rPr>
        <w:t>Er</w:t>
      </w:r>
      <w:r w:rsidR="006A24C0">
        <w:rPr>
          <w:rFonts w:ascii="Arial Narrow" w:hAnsi="Arial Narrow"/>
          <w:sz w:val="21"/>
          <w:szCs w:val="21"/>
        </w:rPr>
        <w:t>eignis</w:t>
      </w:r>
      <w:r w:rsidR="00FC066A">
        <w:rPr>
          <w:rFonts w:ascii="Arial Narrow" w:eastAsia="Zapf Dingbats" w:hAnsi="Arial Narrow"/>
          <w:sz w:val="21"/>
          <w:szCs w:val="21"/>
          <w:u w:val="single"/>
        </w:rPr>
        <w:t>?</w:t>
      </w:r>
      <w:r w:rsidR="00585FB7" w:rsidRPr="006A24C0">
        <w:rPr>
          <w:rFonts w:ascii="Arial Narrow" w:eastAsia="Zapf Dingbats" w:hAnsi="Arial Narrow"/>
          <w:sz w:val="21"/>
          <w:szCs w:val="21"/>
          <w:u w:val="single"/>
        </w:rPr>
        <w:tab/>
      </w:r>
      <w:r w:rsidR="006A24C0">
        <w:rPr>
          <w:rFonts w:ascii="Arial Narrow" w:eastAsia="Zapf Dingbats" w:hAnsi="Arial Narrow"/>
          <w:sz w:val="21"/>
          <w:szCs w:val="21"/>
          <w:u w:val="single"/>
        </w:rPr>
        <w:tab/>
      </w:r>
      <w:r w:rsidR="006A24C0">
        <w:rPr>
          <w:rFonts w:ascii="Arial Narrow" w:eastAsia="Zapf Dingbats" w:hAnsi="Arial Narrow"/>
          <w:sz w:val="21"/>
          <w:szCs w:val="21"/>
          <w:u w:val="single"/>
        </w:rPr>
        <w:tab/>
      </w:r>
      <w:r w:rsidR="006A24C0">
        <w:rPr>
          <w:rFonts w:ascii="Arial Narrow" w:eastAsia="Zapf Dingbats" w:hAnsi="Arial Narrow"/>
          <w:sz w:val="21"/>
          <w:szCs w:val="21"/>
          <w:u w:val="single"/>
        </w:rPr>
        <w:tab/>
      </w:r>
      <w:r w:rsidR="006A24C0">
        <w:rPr>
          <w:rFonts w:ascii="Arial Narrow" w:eastAsia="Zapf Dingbats" w:hAnsi="Arial Narrow"/>
          <w:sz w:val="21"/>
          <w:szCs w:val="21"/>
          <w:u w:val="single"/>
        </w:rPr>
        <w:tab/>
      </w:r>
      <w:r w:rsidR="003461F2"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</w:rPr>
        <w:tab/>
      </w:r>
      <w:r w:rsidR="00420CEB" w:rsidRPr="006A24C0">
        <w:rPr>
          <w:rFonts w:ascii="Arial Narrow" w:eastAsia="Zapf Dingbats" w:hAnsi="Arial Narrow"/>
          <w:sz w:val="21"/>
          <w:szCs w:val="21"/>
        </w:rPr>
        <w:t>nein</w:t>
      </w:r>
      <w:r w:rsidR="008B5501" w:rsidRPr="006A24C0">
        <w:rPr>
          <w:rFonts w:ascii="Arial Narrow" w:eastAsia="Zapf Dingbats" w:hAnsi="Arial Narrow"/>
          <w:sz w:val="21"/>
          <w:szCs w:val="21"/>
        </w:rPr>
        <w:tab/>
      </w:r>
      <w:r w:rsidR="002F1D4E" w:rsidRPr="006A24C0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6A24C0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6A24C0">
        <w:rPr>
          <w:rFonts w:ascii="Arial Narrow" w:hAnsi="Arial Narrow" w:cs="Arial"/>
          <w:sz w:val="21"/>
          <w:szCs w:val="21"/>
        </w:rPr>
        <w:fldChar w:fldCharType="end"/>
      </w:r>
    </w:p>
    <w:p w14:paraId="320A4FB0" w14:textId="1F9FB319" w:rsidR="006A24C0" w:rsidRPr="006A24C0" w:rsidRDefault="006A24C0" w:rsidP="006A24C0">
      <w:pPr>
        <w:pStyle w:val="Standard1"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10206"/>
        </w:tabs>
        <w:spacing w:line="240" w:lineRule="auto"/>
        <w:ind w:left="426" w:right="-227" w:hanging="426"/>
        <w:rPr>
          <w:rFonts w:ascii="Arial Narrow" w:hAnsi="Arial Narrow" w:cs="Arial"/>
          <w:sz w:val="21"/>
          <w:szCs w:val="21"/>
        </w:rPr>
      </w:pPr>
      <w:r w:rsidRPr="003C064C">
        <w:rPr>
          <w:rFonts w:ascii="Arial Narrow" w:eastAsia="Zapf Dingbats" w:hAnsi="Arial Narrow" w:cs="Arial"/>
          <w:sz w:val="21"/>
          <w:szCs w:val="21"/>
        </w:rPr>
        <w:t xml:space="preserve">Befinden Sie sich in den Wechseljahren?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eastAsia="Zapf Dingbats" w:hAnsi="Arial Narrow" w:cs="Arial"/>
          <w:sz w:val="21"/>
          <w:szCs w:val="21"/>
        </w:rPr>
        <w:t xml:space="preserve">  Besteht die Wahrscheinlichkeit einer Schwangerschaft?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eastAsia="Zapf Dingbats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>nein</w:t>
      </w:r>
      <w:r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497B12CD" w14:textId="50165DC4" w:rsidR="006A24C0" w:rsidRPr="006A24C0" w:rsidRDefault="006A24C0" w:rsidP="006A24C0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14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  <w:u w:val="single"/>
        </w:rPr>
      </w:pPr>
      <w:r w:rsidRPr="003C064C">
        <w:rPr>
          <w:rFonts w:ascii="Arial Narrow" w:hAnsi="Arial Narrow"/>
          <w:sz w:val="21"/>
          <w:szCs w:val="21"/>
        </w:rPr>
        <w:t xml:space="preserve">Nehmen Sie momentan Medikamente wie: Kortison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 xml:space="preserve">, Blutverdünner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 xml:space="preserve">, </w:t>
      </w:r>
      <w:r>
        <w:rPr>
          <w:rFonts w:ascii="Arial Narrow" w:hAnsi="Arial Narrow"/>
          <w:sz w:val="21"/>
          <w:szCs w:val="21"/>
        </w:rPr>
        <w:t>Schmerzmittel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 xml:space="preserve">, </w:t>
      </w:r>
      <w:r>
        <w:rPr>
          <w:rFonts w:ascii="Arial Narrow" w:hAnsi="Arial Narrow"/>
          <w:sz w:val="21"/>
          <w:szCs w:val="21"/>
        </w:rPr>
        <w:t>Hormone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>,</w:t>
      </w:r>
      <w:r>
        <w:rPr>
          <w:rFonts w:ascii="Arial Narrow" w:hAnsi="Arial Narrow"/>
          <w:sz w:val="21"/>
          <w:szCs w:val="21"/>
        </w:rPr>
        <w:t xml:space="preserve"> Antidepressiva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/>
          <w:sz w:val="21"/>
          <w:szCs w:val="21"/>
        </w:rPr>
        <w:t>,</w:t>
      </w:r>
      <w:r w:rsidRPr="003C064C">
        <w:rPr>
          <w:rFonts w:ascii="Arial Narrow" w:hAnsi="Arial Narrow"/>
          <w:sz w:val="21"/>
          <w:szCs w:val="21"/>
        </w:rPr>
        <w:br/>
        <w:t>andere Medikamente</w:t>
      </w:r>
      <w:r w:rsidR="00FC066A">
        <w:rPr>
          <w:rFonts w:ascii="Arial Narrow" w:hAnsi="Arial Narrow"/>
          <w:sz w:val="21"/>
          <w:szCs w:val="21"/>
        </w:rPr>
        <w:t>?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  <w:u w:val="single"/>
        </w:rPr>
        <w:t xml:space="preserve"> 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>
        <w:rPr>
          <w:rFonts w:ascii="Arial Narrow" w:eastAsia="Zapf Dingbats" w:hAnsi="Arial Narrow"/>
          <w:sz w:val="21"/>
          <w:szCs w:val="21"/>
          <w:u w:val="single"/>
        </w:rPr>
        <w:tab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instrText xml:space="preserve"> FORMTEXT </w:instrText>
      </w:r>
      <w:r w:rsidRPr="003C064C">
        <w:rPr>
          <w:rFonts w:ascii="Arial Narrow" w:eastAsia="Zapf Dingbats" w:hAnsi="Arial Narrow"/>
          <w:sz w:val="21"/>
          <w:szCs w:val="21"/>
          <w:u w:val="single"/>
        </w:rPr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separate"/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noProof/>
          <w:sz w:val="21"/>
          <w:szCs w:val="21"/>
          <w:u w:val="single"/>
        </w:rPr>
        <w:t> </w:t>
      </w:r>
      <w:r w:rsidRPr="003C064C">
        <w:rPr>
          <w:rFonts w:ascii="Arial Narrow" w:eastAsia="Zapf Dingbats" w:hAnsi="Arial Narrow"/>
          <w:sz w:val="21"/>
          <w:szCs w:val="21"/>
          <w:u w:val="single"/>
        </w:rPr>
        <w:fldChar w:fldCharType="end"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tab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tab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tab/>
      </w:r>
      <w:r w:rsidRPr="003C064C">
        <w:rPr>
          <w:rFonts w:ascii="Arial Narrow" w:eastAsia="Zapf Dingbats" w:hAnsi="Arial Narrow"/>
          <w:sz w:val="21"/>
          <w:szCs w:val="21"/>
          <w:u w:val="single"/>
        </w:rPr>
        <w:tab/>
      </w:r>
      <w:r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C158F91" w14:textId="3BDA8708" w:rsidR="00E97FD4" w:rsidRPr="003C064C" w:rsidRDefault="00E97FD4" w:rsidP="00CC0DB3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 w:cs="Calibri"/>
          <w:sz w:val="21"/>
          <w:szCs w:val="21"/>
        </w:rPr>
        <w:t>Rauchen Sie?</w:t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Pr="003C064C">
        <w:rPr>
          <w:rFonts w:ascii="Arial Narrow" w:hAnsi="Arial Narrow" w:cs="Calibri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nein</w:t>
      </w:r>
      <w:r w:rsidR="008B5501" w:rsidRPr="003C064C">
        <w:rPr>
          <w:rFonts w:ascii="Arial Narrow" w:eastAsia="Zapf Dingbats" w:hAnsi="Arial Narrow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506E4E65" w14:textId="77777777" w:rsidR="00303C6B" w:rsidRPr="003C064C" w:rsidRDefault="00303C6B" w:rsidP="00E219EA">
      <w:pPr>
        <w:pStyle w:val="Standard1"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 w:cstheme="minorHAnsi"/>
          <w:sz w:val="21"/>
          <w:szCs w:val="21"/>
        </w:rPr>
      </w:pPr>
      <w:r w:rsidRPr="003C064C">
        <w:rPr>
          <w:rFonts w:ascii="Arial Narrow" w:hAnsi="Arial Narrow" w:cstheme="minorHAnsi"/>
          <w:sz w:val="21"/>
          <w:szCs w:val="21"/>
        </w:rPr>
        <w:t>Würden Sie Ihre Ernährung als gut bzw. ausgewogen bezeichnen?</w:t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eastAsia="Zapf Dingbats" w:hAnsi="Arial Narrow"/>
          <w:sz w:val="21"/>
          <w:szCs w:val="21"/>
        </w:rPr>
        <w:t>ja</w:t>
      </w:r>
      <w:r w:rsidRPr="003C064C">
        <w:rPr>
          <w:rFonts w:ascii="Arial Narrow" w:eastAsia="Zapf Dingbats" w:hAnsi="Arial Narrow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  <w:r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>nein</w:t>
      </w:r>
      <w:r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6FA32207" w14:textId="5C0E8B4E" w:rsidR="00CF0BA6" w:rsidRPr="003C064C" w:rsidRDefault="00B242F4" w:rsidP="00E219EA">
      <w:pPr>
        <w:pStyle w:val="Standard1"/>
        <w:numPr>
          <w:ilvl w:val="0"/>
          <w:numId w:val="7"/>
        </w:numPr>
        <w:tabs>
          <w:tab w:val="left" w:pos="709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 w:cstheme="minorHAnsi"/>
          <w:sz w:val="21"/>
          <w:szCs w:val="21"/>
        </w:rPr>
      </w:pPr>
      <w:r w:rsidRPr="003C064C">
        <w:rPr>
          <w:rFonts w:ascii="Arial Narrow" w:hAnsi="Arial Narrow" w:cstheme="minorHAnsi"/>
          <w:sz w:val="21"/>
          <w:szCs w:val="21"/>
        </w:rPr>
        <w:t xml:space="preserve">Bewegen </w:t>
      </w:r>
      <w:r w:rsidR="00BB1D23" w:rsidRPr="003C064C">
        <w:rPr>
          <w:rFonts w:ascii="Arial Narrow" w:hAnsi="Arial Narrow" w:cstheme="minorHAnsi"/>
          <w:sz w:val="21"/>
          <w:szCs w:val="21"/>
        </w:rPr>
        <w:t>S</w:t>
      </w:r>
      <w:r w:rsidRPr="003C064C">
        <w:rPr>
          <w:rFonts w:ascii="Arial Narrow" w:hAnsi="Arial Narrow" w:cstheme="minorHAnsi"/>
          <w:sz w:val="21"/>
          <w:szCs w:val="21"/>
        </w:rPr>
        <w:t>ie sich pro Woche</w:t>
      </w:r>
      <w:r w:rsidR="00303C6B" w:rsidRPr="003C064C">
        <w:rPr>
          <w:rFonts w:ascii="Arial Narrow" w:hAnsi="Arial Narrow" w:cstheme="minorHAnsi"/>
          <w:sz w:val="21"/>
          <w:szCs w:val="21"/>
        </w:rPr>
        <w:t xml:space="preserve"> </w:t>
      </w:r>
      <w:r w:rsidRPr="003C064C">
        <w:rPr>
          <w:rFonts w:ascii="Arial Narrow" w:hAnsi="Arial Narrow" w:cstheme="minorHAnsi"/>
          <w:sz w:val="21"/>
          <w:szCs w:val="21"/>
        </w:rPr>
        <w:t>150 Minuten bei niederer Intensität (Herzfrequenz erhöht, Reden ist noch möglich)</w:t>
      </w:r>
      <w:r w:rsidR="00303C6B" w:rsidRPr="003C064C">
        <w:rPr>
          <w:rFonts w:ascii="Arial Narrow" w:hAnsi="Arial Narrow" w:cstheme="minorHAnsi"/>
          <w:sz w:val="21"/>
          <w:szCs w:val="21"/>
        </w:rPr>
        <w:t xml:space="preserve"> </w:t>
      </w:r>
      <w:r w:rsidR="00303C6B" w:rsidRPr="003C064C">
        <w:rPr>
          <w:rFonts w:ascii="Arial Narrow" w:hAnsi="Arial Narrow" w:cstheme="minorHAnsi"/>
          <w:sz w:val="21"/>
          <w:szCs w:val="21"/>
        </w:rPr>
        <w:br/>
        <w:t>oder 75 Minuten bei höherer Intensität (Herzfrequenz erhöht, Reden wird unmöglich)</w:t>
      </w:r>
      <w:r w:rsidRPr="003C064C">
        <w:rPr>
          <w:rFonts w:ascii="Arial Narrow" w:hAnsi="Arial Narrow" w:cstheme="minorHAnsi"/>
          <w:sz w:val="21"/>
          <w:szCs w:val="21"/>
        </w:rPr>
        <w:t>?</w:t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="008202F7" w:rsidRPr="003C064C">
        <w:rPr>
          <w:rFonts w:ascii="Arial Narrow" w:hAnsi="Arial Narrow" w:cstheme="minorHAnsi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>nein</w:t>
      </w:r>
      <w:r w:rsidR="008B5501"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08BA388D" w14:textId="7E61DC78" w:rsidR="00403C3A" w:rsidRPr="003C064C" w:rsidRDefault="00403C3A" w:rsidP="00E219EA">
      <w:pPr>
        <w:pStyle w:val="Standard1"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9781"/>
          <w:tab w:val="left" w:pos="10206"/>
        </w:tabs>
        <w:spacing w:line="240" w:lineRule="auto"/>
        <w:ind w:left="426" w:right="-227" w:hanging="426"/>
        <w:rPr>
          <w:rFonts w:ascii="Arial Narrow" w:hAnsi="Arial Narrow" w:cstheme="minorHAnsi"/>
          <w:sz w:val="21"/>
          <w:szCs w:val="21"/>
        </w:rPr>
      </w:pPr>
      <w:r w:rsidRPr="003C064C">
        <w:rPr>
          <w:rFonts w:ascii="Arial Narrow" w:hAnsi="Arial Narrow" w:cstheme="minorHAnsi"/>
          <w:sz w:val="21"/>
          <w:szCs w:val="21"/>
        </w:rPr>
        <w:t xml:space="preserve">Machen </w:t>
      </w:r>
      <w:r w:rsidR="00BB1D23" w:rsidRPr="003C064C">
        <w:rPr>
          <w:rFonts w:ascii="Arial Narrow" w:hAnsi="Arial Narrow" w:cstheme="minorHAnsi"/>
          <w:sz w:val="21"/>
          <w:szCs w:val="21"/>
        </w:rPr>
        <w:t>S</w:t>
      </w:r>
      <w:r w:rsidRPr="003C064C">
        <w:rPr>
          <w:rFonts w:ascii="Arial Narrow" w:hAnsi="Arial Narrow" w:cstheme="minorHAnsi"/>
          <w:sz w:val="21"/>
          <w:szCs w:val="21"/>
        </w:rPr>
        <w:t>ie 2</w:t>
      </w:r>
      <w:r w:rsidR="00483EBA" w:rsidRPr="003C064C">
        <w:rPr>
          <w:rFonts w:ascii="Arial Narrow" w:hAnsi="Arial Narrow" w:cstheme="minorHAnsi"/>
          <w:sz w:val="21"/>
          <w:szCs w:val="21"/>
        </w:rPr>
        <w:t xml:space="preserve"> </w:t>
      </w:r>
      <w:r w:rsidRPr="003C064C">
        <w:rPr>
          <w:rFonts w:ascii="Arial Narrow" w:hAnsi="Arial Narrow" w:cstheme="minorHAnsi"/>
          <w:sz w:val="21"/>
          <w:szCs w:val="21"/>
        </w:rPr>
        <w:t xml:space="preserve">x </w:t>
      </w:r>
      <w:r w:rsidR="00CD072D">
        <w:rPr>
          <w:rFonts w:ascii="Arial Narrow" w:hAnsi="Arial Narrow" w:cstheme="minorHAnsi"/>
          <w:sz w:val="21"/>
          <w:szCs w:val="21"/>
        </w:rPr>
        <w:t>pro</w:t>
      </w:r>
      <w:r w:rsidRPr="003C064C">
        <w:rPr>
          <w:rFonts w:ascii="Arial Narrow" w:hAnsi="Arial Narrow" w:cstheme="minorHAnsi"/>
          <w:sz w:val="21"/>
          <w:szCs w:val="21"/>
        </w:rPr>
        <w:t xml:space="preserve"> Woche Krafttraining?</w:t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Pr="003C064C">
        <w:rPr>
          <w:rFonts w:ascii="Arial Narrow" w:hAnsi="Arial Narrow" w:cstheme="minorHAnsi"/>
          <w:sz w:val="21"/>
          <w:szCs w:val="21"/>
        </w:rPr>
        <w:tab/>
      </w:r>
      <w:r w:rsidR="00035502" w:rsidRPr="003C064C">
        <w:rPr>
          <w:rFonts w:ascii="Arial Narrow" w:eastAsia="Zapf Dingbats" w:hAnsi="Arial Narrow" w:cstheme="minorHAnsi"/>
          <w:sz w:val="21"/>
          <w:szCs w:val="21"/>
        </w:rPr>
        <w:t>j</w:t>
      </w:r>
      <w:r w:rsidRPr="003C064C">
        <w:rPr>
          <w:rFonts w:ascii="Arial Narrow" w:eastAsia="Zapf Dingbats" w:hAnsi="Arial Narrow" w:cstheme="minorHAnsi"/>
          <w:sz w:val="21"/>
          <w:szCs w:val="21"/>
        </w:rPr>
        <w:t>a</w:t>
      </w:r>
      <w:r w:rsidR="008B5501"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8B5501"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Pr="003C064C">
        <w:rPr>
          <w:rFonts w:ascii="Arial Narrow" w:eastAsia="Zapf Dingbats" w:hAnsi="Arial Narrow" w:cstheme="minorHAnsi"/>
          <w:sz w:val="21"/>
          <w:szCs w:val="21"/>
        </w:rPr>
        <w:t>nein</w:t>
      </w:r>
      <w:r w:rsidR="008B5501"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7EC4027C" w14:textId="3109189F" w:rsidR="000900ED" w:rsidRPr="003C064C" w:rsidRDefault="00785705" w:rsidP="00E219EA">
      <w:pPr>
        <w:pStyle w:val="Standard1"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498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 w:cstheme="minorHAnsi"/>
          <w:sz w:val="21"/>
          <w:szCs w:val="21"/>
        </w:rPr>
      </w:pPr>
      <w:r w:rsidRPr="003C064C">
        <w:rPr>
          <w:rFonts w:ascii="Arial Narrow" w:hAnsi="Arial Narrow" w:cstheme="minorHAnsi"/>
          <w:sz w:val="21"/>
          <w:szCs w:val="21"/>
        </w:rPr>
        <w:t>Haben Sie</w:t>
      </w:r>
      <w:r w:rsidR="00B242F4" w:rsidRPr="003C064C">
        <w:rPr>
          <w:rFonts w:ascii="Arial Narrow" w:hAnsi="Arial Narrow" w:cstheme="minorHAnsi"/>
          <w:sz w:val="21"/>
          <w:szCs w:val="21"/>
        </w:rPr>
        <w:t xml:space="preserve"> Schwierigkeiten</w:t>
      </w:r>
      <w:r w:rsidR="00303C6B" w:rsidRPr="003C064C">
        <w:rPr>
          <w:rFonts w:ascii="Arial Narrow" w:hAnsi="Arial Narrow" w:cstheme="minorHAnsi"/>
          <w:sz w:val="21"/>
          <w:szCs w:val="21"/>
        </w:rPr>
        <w:t xml:space="preserve"> </w:t>
      </w:r>
      <w:r w:rsidR="00B242F4" w:rsidRPr="003C064C">
        <w:rPr>
          <w:rFonts w:ascii="Arial Narrow" w:hAnsi="Arial Narrow" w:cstheme="minorHAnsi"/>
          <w:sz w:val="21"/>
          <w:szCs w:val="21"/>
        </w:rPr>
        <w:t>einzuschlafen</w:t>
      </w:r>
      <w:r w:rsidR="00303C6B" w:rsidRPr="003C064C">
        <w:rPr>
          <w:rFonts w:ascii="Arial Narrow" w:hAnsi="Arial Narrow" w:cstheme="minorHAnsi"/>
          <w:sz w:val="21"/>
          <w:szCs w:val="21"/>
        </w:rPr>
        <w:t xml:space="preserve"> oder durchzuschlafen</w:t>
      </w:r>
      <w:r w:rsidR="00B242F4" w:rsidRPr="003C064C">
        <w:rPr>
          <w:rFonts w:ascii="Arial Narrow" w:hAnsi="Arial Narrow" w:cstheme="minorHAnsi"/>
          <w:sz w:val="21"/>
          <w:szCs w:val="21"/>
        </w:rPr>
        <w:t>?</w:t>
      </w:r>
      <w:r w:rsidR="00B242F4" w:rsidRPr="003C064C">
        <w:rPr>
          <w:rFonts w:ascii="Arial Narrow" w:hAnsi="Arial Narrow" w:cstheme="minorHAnsi"/>
          <w:sz w:val="21"/>
          <w:szCs w:val="21"/>
        </w:rPr>
        <w:tab/>
      </w:r>
      <w:r w:rsidR="00B242F4" w:rsidRPr="003C064C">
        <w:rPr>
          <w:rFonts w:ascii="Arial Narrow" w:hAnsi="Arial Narrow" w:cstheme="minorHAnsi"/>
          <w:sz w:val="21"/>
          <w:szCs w:val="21"/>
        </w:rPr>
        <w:tab/>
      </w:r>
      <w:r w:rsidR="00461406">
        <w:rPr>
          <w:rFonts w:ascii="Arial Narrow" w:hAnsi="Arial Narrow" w:cstheme="minorHAnsi"/>
          <w:sz w:val="21"/>
          <w:szCs w:val="21"/>
        </w:rPr>
        <w:tab/>
      </w:r>
      <w:r w:rsidR="00461406">
        <w:rPr>
          <w:rFonts w:ascii="Arial Narrow" w:hAnsi="Arial Narrow" w:cstheme="minorHAnsi"/>
          <w:sz w:val="21"/>
          <w:szCs w:val="21"/>
        </w:rPr>
        <w:tab/>
      </w:r>
      <w:r w:rsidR="00B242F4" w:rsidRPr="003C064C">
        <w:rPr>
          <w:rFonts w:ascii="Arial Narrow" w:hAnsi="Arial Narrow" w:cstheme="minorHAnsi"/>
          <w:sz w:val="21"/>
          <w:szCs w:val="21"/>
        </w:rPr>
        <w:tab/>
      </w:r>
      <w:r w:rsidR="00035502" w:rsidRPr="003C064C">
        <w:rPr>
          <w:rFonts w:ascii="Arial Narrow" w:eastAsia="Zapf Dingbats" w:hAnsi="Arial Narrow"/>
          <w:sz w:val="21"/>
          <w:szCs w:val="21"/>
        </w:rPr>
        <w:t>ja</w:t>
      </w:r>
      <w:r w:rsidR="00035502" w:rsidRPr="003C064C">
        <w:rPr>
          <w:rFonts w:ascii="Arial Narrow" w:eastAsia="Zapf Dingbats" w:hAnsi="Arial Narrow"/>
          <w:sz w:val="21"/>
          <w:szCs w:val="21"/>
        </w:rPr>
        <w:tab/>
      </w:r>
      <w:r w:rsidR="00035502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035502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035502" w:rsidRPr="003C064C">
        <w:rPr>
          <w:rFonts w:ascii="Arial Narrow" w:hAnsi="Arial Narrow" w:cs="Arial"/>
          <w:sz w:val="21"/>
          <w:szCs w:val="21"/>
        </w:rPr>
        <w:fldChar w:fldCharType="end"/>
      </w:r>
      <w:r w:rsidR="00035502" w:rsidRPr="003C064C">
        <w:rPr>
          <w:rFonts w:ascii="Arial Narrow" w:hAnsi="Arial Narrow" w:cs="Arial"/>
          <w:sz w:val="21"/>
          <w:szCs w:val="21"/>
        </w:rPr>
        <w:tab/>
      </w:r>
      <w:r w:rsidR="00B242F4" w:rsidRPr="003C064C">
        <w:rPr>
          <w:rFonts w:ascii="Arial Narrow" w:eastAsia="Zapf Dingbats" w:hAnsi="Arial Narrow" w:cstheme="minorHAnsi"/>
          <w:sz w:val="21"/>
          <w:szCs w:val="21"/>
        </w:rPr>
        <w:t>nein</w:t>
      </w:r>
      <w:r w:rsidR="008B5501" w:rsidRPr="003C064C">
        <w:rPr>
          <w:rFonts w:ascii="Arial Narrow" w:eastAsia="Zapf Dingbats" w:hAnsi="Arial Narrow" w:cstheme="minorHAnsi"/>
          <w:sz w:val="21"/>
          <w:szCs w:val="21"/>
        </w:rPr>
        <w:tab/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</w:p>
    <w:p w14:paraId="31CAE9C7" w14:textId="77777777" w:rsidR="00CD072D" w:rsidRPr="008107FA" w:rsidRDefault="00CD072D" w:rsidP="00E219EA">
      <w:pPr>
        <w:pStyle w:val="Standard1"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804"/>
          <w:tab w:val="left" w:pos="7080"/>
          <w:tab w:val="left" w:pos="7788"/>
          <w:tab w:val="left" w:pos="9356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 w:cstheme="minorHAnsi"/>
          <w:sz w:val="21"/>
          <w:szCs w:val="21"/>
        </w:rPr>
      </w:pPr>
      <w:r w:rsidRPr="003C064C">
        <w:rPr>
          <w:rFonts w:ascii="Arial Narrow" w:hAnsi="Arial Narrow" w:cs="Arial"/>
          <w:sz w:val="21"/>
          <w:szCs w:val="21"/>
        </w:rPr>
        <w:t xml:space="preserve">Wie gestresst fühlen Sie sich </w:t>
      </w:r>
      <w:r>
        <w:rPr>
          <w:rFonts w:ascii="Arial Narrow" w:hAnsi="Arial Narrow" w:cs="Arial"/>
          <w:sz w:val="21"/>
          <w:szCs w:val="21"/>
        </w:rPr>
        <w:t>bei Ihrer Arbeit</w:t>
      </w:r>
      <w:r w:rsidRPr="003C064C">
        <w:rPr>
          <w:rFonts w:ascii="Arial Narrow" w:hAnsi="Arial Narrow" w:cs="Arial"/>
          <w:sz w:val="21"/>
          <w:szCs w:val="21"/>
        </w:rPr>
        <w:t>?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proofErr w:type="gramStart"/>
      <w:r w:rsidRPr="003C064C">
        <w:rPr>
          <w:rFonts w:ascii="Arial Narrow" w:hAnsi="Arial Narrow"/>
          <w:sz w:val="21"/>
          <w:szCs w:val="21"/>
        </w:rPr>
        <w:t>0  –</w:t>
      </w:r>
      <w:proofErr w:type="gramEnd"/>
      <w:r w:rsidRPr="003C064C">
        <w:rPr>
          <w:rFonts w:ascii="Arial Narrow" w:hAnsi="Arial Narrow"/>
          <w:sz w:val="21"/>
          <w:szCs w:val="21"/>
        </w:rPr>
        <w:t xml:space="preserve">  1  –  2  –  3  –  4  –  5  –  6  –  7  –  8  –  9  –  10</w:t>
      </w:r>
    </w:p>
    <w:p w14:paraId="50773C9A" w14:textId="77777777" w:rsidR="00CD072D" w:rsidRPr="003C064C" w:rsidRDefault="00CD072D" w:rsidP="00E219EA">
      <w:pPr>
        <w:pStyle w:val="Standard1"/>
        <w:numPr>
          <w:ilvl w:val="0"/>
          <w:numId w:val="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804"/>
          <w:tab w:val="left" w:pos="7080"/>
          <w:tab w:val="left" w:pos="7788"/>
          <w:tab w:val="left" w:pos="9356"/>
          <w:tab w:val="left" w:pos="9724"/>
          <w:tab w:val="left" w:pos="10206"/>
        </w:tabs>
        <w:spacing w:line="240" w:lineRule="auto"/>
        <w:ind w:left="426" w:right="-227" w:hanging="426"/>
        <w:rPr>
          <w:rFonts w:ascii="Arial Narrow" w:hAnsi="Arial Narrow" w:cstheme="minorHAnsi"/>
          <w:sz w:val="21"/>
          <w:szCs w:val="21"/>
        </w:rPr>
      </w:pPr>
      <w:r w:rsidRPr="003C064C">
        <w:rPr>
          <w:rFonts w:ascii="Arial Narrow" w:hAnsi="Arial Narrow" w:cs="Arial"/>
          <w:sz w:val="21"/>
          <w:szCs w:val="21"/>
        </w:rPr>
        <w:t>Wie gestresst fühlen Sie sich im Alltag?</w:t>
      </w:r>
      <w:r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proofErr w:type="gramStart"/>
      <w:r w:rsidRPr="003C064C">
        <w:rPr>
          <w:rFonts w:ascii="Arial Narrow" w:hAnsi="Arial Narrow"/>
          <w:sz w:val="21"/>
          <w:szCs w:val="21"/>
        </w:rPr>
        <w:t>0  –</w:t>
      </w:r>
      <w:proofErr w:type="gramEnd"/>
      <w:r w:rsidRPr="003C064C">
        <w:rPr>
          <w:rFonts w:ascii="Arial Narrow" w:hAnsi="Arial Narrow"/>
          <w:sz w:val="21"/>
          <w:szCs w:val="21"/>
        </w:rPr>
        <w:t xml:space="preserve">  1  –  2  –  3  –  4  –  5  –  6  –  7  –  8  –  9  –  10</w:t>
      </w:r>
      <w:r w:rsidRPr="003C064C">
        <w:rPr>
          <w:rFonts w:ascii="Arial Narrow" w:hAnsi="Arial Narrow"/>
          <w:sz w:val="21"/>
          <w:szCs w:val="21"/>
        </w:rPr>
        <w:br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  <w:t>(kein Stress)</w:t>
      </w:r>
      <w:r w:rsidRPr="003C064C">
        <w:rPr>
          <w:rFonts w:ascii="Arial Narrow" w:hAnsi="Arial Narrow"/>
          <w:sz w:val="21"/>
          <w:szCs w:val="21"/>
        </w:rPr>
        <w:tab/>
      </w:r>
      <w:r w:rsidRPr="003C064C">
        <w:rPr>
          <w:rFonts w:ascii="Arial Narrow" w:hAnsi="Arial Narrow"/>
          <w:sz w:val="21"/>
          <w:szCs w:val="21"/>
        </w:rPr>
        <w:tab/>
        <w:t xml:space="preserve"> (maximaler Stress)</w:t>
      </w:r>
    </w:p>
    <w:p w14:paraId="104AE6C5" w14:textId="77777777" w:rsidR="00504D67" w:rsidRPr="003C064C" w:rsidRDefault="00504D67" w:rsidP="00E219EA">
      <w:pPr>
        <w:pStyle w:val="Standard1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left="426" w:right="-227" w:hanging="426"/>
        <w:contextualSpacing/>
        <w:rPr>
          <w:rFonts w:ascii="Arial Narrow" w:hAnsi="Arial Narrow" w:cstheme="minorHAnsi"/>
          <w:sz w:val="2"/>
          <w:szCs w:val="2"/>
        </w:rPr>
      </w:pPr>
    </w:p>
    <w:p w14:paraId="1810A8E6" w14:textId="32548057" w:rsidR="00FF483E" w:rsidRPr="003C064C" w:rsidRDefault="00FF483E" w:rsidP="00E219EA">
      <w:pPr>
        <w:pStyle w:val="Standard1"/>
        <w:numPr>
          <w:ilvl w:val="0"/>
          <w:numId w:val="7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left="426" w:right="-141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Welche Maßnahmen zur Diagnostik</w:t>
      </w:r>
      <w:r w:rsidR="00203534" w:rsidRPr="003C064C">
        <w:rPr>
          <w:rFonts w:ascii="Arial Narrow" w:hAnsi="Arial Narrow"/>
          <w:sz w:val="21"/>
          <w:szCs w:val="21"/>
        </w:rPr>
        <w:t xml:space="preserve"> oder </w:t>
      </w:r>
      <w:r w:rsidRPr="003C064C">
        <w:rPr>
          <w:rFonts w:ascii="Arial Narrow" w:hAnsi="Arial Narrow"/>
          <w:sz w:val="21"/>
          <w:szCs w:val="21"/>
        </w:rPr>
        <w:t>Therapie</w:t>
      </w:r>
      <w:r w:rsidR="0077253A" w:rsidRPr="003C064C">
        <w:rPr>
          <w:rFonts w:ascii="Arial Narrow" w:hAnsi="Arial Narrow"/>
          <w:sz w:val="21"/>
          <w:szCs w:val="21"/>
        </w:rPr>
        <w:t xml:space="preserve"> wurden bisher </w:t>
      </w:r>
      <w:r w:rsidR="00F753A1" w:rsidRPr="003C064C">
        <w:rPr>
          <w:rFonts w:ascii="Arial Narrow" w:hAnsi="Arial Narrow"/>
          <w:sz w:val="21"/>
          <w:szCs w:val="21"/>
        </w:rPr>
        <w:t>d</w:t>
      </w:r>
      <w:r w:rsidR="0077253A" w:rsidRPr="003C064C">
        <w:rPr>
          <w:rFonts w:ascii="Arial Narrow" w:hAnsi="Arial Narrow"/>
          <w:sz w:val="21"/>
          <w:szCs w:val="21"/>
        </w:rPr>
        <w:t>urchgeführt</w:t>
      </w:r>
      <w:r w:rsidR="00FC066A">
        <w:rPr>
          <w:rFonts w:ascii="Arial Narrow" w:hAnsi="Arial Narrow"/>
          <w:sz w:val="21"/>
          <w:szCs w:val="21"/>
        </w:rPr>
        <w:t>:</w:t>
      </w:r>
      <w:r w:rsidR="00FF1CB3">
        <w:rPr>
          <w:rFonts w:ascii="Arial Narrow" w:hAnsi="Arial Narrow"/>
          <w:sz w:val="21"/>
          <w:szCs w:val="21"/>
        </w:rPr>
        <w:t xml:space="preserve"> </w:t>
      </w:r>
      <w:r w:rsidR="00275B0A" w:rsidRPr="003C064C">
        <w:rPr>
          <w:rFonts w:ascii="Arial Narrow" w:hAnsi="Arial Narrow"/>
          <w:sz w:val="21"/>
          <w:szCs w:val="21"/>
        </w:rPr>
        <w:t>Röntgen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="00275B0A" w:rsidRPr="003C064C">
        <w:rPr>
          <w:rFonts w:ascii="Arial Narrow" w:hAnsi="Arial Narrow"/>
          <w:sz w:val="21"/>
          <w:szCs w:val="21"/>
        </w:rPr>
        <w:t>Computer</w:t>
      </w:r>
      <w:r w:rsidR="005B40CF" w:rsidRPr="003C064C">
        <w:rPr>
          <w:rFonts w:ascii="Arial Narrow" w:hAnsi="Arial Narrow"/>
          <w:sz w:val="21"/>
          <w:szCs w:val="21"/>
        </w:rPr>
        <w:t>tomographie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="005132E1">
        <w:rPr>
          <w:rFonts w:ascii="Arial Narrow" w:hAnsi="Arial Narrow"/>
          <w:sz w:val="21"/>
          <w:szCs w:val="21"/>
        </w:rPr>
        <w:t>MRT/</w:t>
      </w:r>
      <w:r w:rsidR="00275B0A" w:rsidRPr="003C064C">
        <w:rPr>
          <w:rFonts w:ascii="Arial Narrow" w:hAnsi="Arial Narrow"/>
          <w:sz w:val="21"/>
          <w:szCs w:val="21"/>
        </w:rPr>
        <w:t>Kernspintomographie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="00275B0A" w:rsidRPr="003C064C">
        <w:rPr>
          <w:rFonts w:ascii="Arial Narrow" w:hAnsi="Arial Narrow"/>
          <w:sz w:val="21"/>
          <w:szCs w:val="21"/>
        </w:rPr>
        <w:t>Spritze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Pr="003C064C">
        <w:rPr>
          <w:rFonts w:ascii="Arial Narrow" w:hAnsi="Arial Narrow"/>
          <w:sz w:val="21"/>
          <w:szCs w:val="21"/>
        </w:rPr>
        <w:t>Massage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="00275B0A" w:rsidRPr="003C064C">
        <w:rPr>
          <w:rFonts w:ascii="Arial Narrow" w:hAnsi="Arial Narrow"/>
          <w:sz w:val="21"/>
          <w:szCs w:val="21"/>
        </w:rPr>
        <w:t>Physiotherapie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="00275B0A" w:rsidRPr="003C064C">
        <w:rPr>
          <w:rFonts w:ascii="Arial Narrow" w:hAnsi="Arial Narrow"/>
          <w:sz w:val="21"/>
          <w:szCs w:val="21"/>
        </w:rPr>
        <w:t>Training</w:t>
      </w:r>
      <w:r w:rsidR="002F1D4E" w:rsidRPr="003C064C">
        <w:rPr>
          <w:rFonts w:ascii="Arial Narrow" w:hAnsi="Arial Narrow"/>
          <w:sz w:val="21"/>
          <w:szCs w:val="21"/>
        </w:rPr>
        <w:t xml:space="preserve"> </w:t>
      </w:r>
      <w:r w:rsidR="002F1D4E" w:rsidRPr="003C064C">
        <w:rPr>
          <w:rFonts w:ascii="Arial Narrow" w:hAnsi="Arial Narrow" w:cs="Arial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="002F1D4E" w:rsidRPr="003C064C">
        <w:rPr>
          <w:rFonts w:ascii="Arial Narrow" w:hAnsi="Arial Narrow" w:cs="Arial"/>
          <w:sz w:val="21"/>
          <w:szCs w:val="21"/>
        </w:rPr>
        <w:instrText xml:space="preserve"> FORMCHECKBOX </w:instrText>
      </w:r>
      <w:r w:rsidR="0009283C">
        <w:rPr>
          <w:rFonts w:ascii="Arial Narrow" w:hAnsi="Arial Narrow" w:cs="Arial"/>
          <w:sz w:val="21"/>
          <w:szCs w:val="21"/>
        </w:rPr>
      </w:r>
      <w:r w:rsidR="0009283C">
        <w:rPr>
          <w:rFonts w:ascii="Arial Narrow" w:hAnsi="Arial Narrow" w:cs="Arial"/>
          <w:sz w:val="21"/>
          <w:szCs w:val="21"/>
        </w:rPr>
        <w:fldChar w:fldCharType="separate"/>
      </w:r>
      <w:r w:rsidR="002F1D4E" w:rsidRPr="003C064C">
        <w:rPr>
          <w:rFonts w:ascii="Arial Narrow" w:hAnsi="Arial Narrow" w:cs="Arial"/>
          <w:sz w:val="21"/>
          <w:szCs w:val="21"/>
        </w:rPr>
        <w:fldChar w:fldCharType="end"/>
      </w:r>
      <w:r w:rsidR="00250377" w:rsidRPr="003C064C">
        <w:rPr>
          <w:rFonts w:ascii="Arial Narrow" w:hAnsi="Arial Narrow"/>
          <w:sz w:val="21"/>
          <w:szCs w:val="21"/>
        </w:rPr>
        <w:t xml:space="preserve">, </w:t>
      </w:r>
      <w:r w:rsidR="00275B0A" w:rsidRPr="003C064C">
        <w:rPr>
          <w:rFonts w:ascii="Arial Narrow" w:hAnsi="Arial Narrow"/>
          <w:sz w:val="21"/>
          <w:szCs w:val="21"/>
        </w:rPr>
        <w:t>Anderes</w:t>
      </w:r>
      <w:r w:rsidR="00FC066A">
        <w:rPr>
          <w:rFonts w:ascii="Arial Narrow" w:hAnsi="Arial Narrow"/>
          <w:sz w:val="21"/>
          <w:szCs w:val="21"/>
        </w:rPr>
        <w:t>?</w:t>
      </w:r>
      <w:r w:rsidR="00FF1CB3" w:rsidRPr="00FC066A">
        <w:rPr>
          <w:rFonts w:ascii="Arial Narrow" w:hAnsi="Arial Narrow"/>
          <w:sz w:val="21"/>
          <w:szCs w:val="21"/>
        </w:rPr>
        <w:t xml:space="preserve"> </w:t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C066A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FC066A" w:rsidRPr="003C064C">
        <w:rPr>
          <w:rFonts w:ascii="Arial Narrow" w:hAnsi="Arial Narrow"/>
          <w:sz w:val="21"/>
          <w:szCs w:val="21"/>
          <w:u w:val="single"/>
        </w:rPr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C066A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FC066A" w:rsidRPr="003C064C">
        <w:rPr>
          <w:rFonts w:ascii="Arial Narrow" w:hAnsi="Arial Narrow"/>
          <w:sz w:val="21"/>
          <w:szCs w:val="21"/>
          <w:u w:val="single"/>
        </w:rPr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C066A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FC066A" w:rsidRPr="003C064C">
        <w:rPr>
          <w:rFonts w:ascii="Arial Narrow" w:hAnsi="Arial Narrow"/>
          <w:sz w:val="21"/>
          <w:szCs w:val="21"/>
          <w:u w:val="single"/>
        </w:rPr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C066A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FC066A" w:rsidRPr="003C064C">
        <w:rPr>
          <w:rFonts w:ascii="Arial Narrow" w:hAnsi="Arial Narrow"/>
          <w:sz w:val="21"/>
          <w:szCs w:val="21"/>
          <w:u w:val="single"/>
        </w:rPr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C066A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FC066A" w:rsidRPr="003C064C">
        <w:rPr>
          <w:rFonts w:ascii="Arial Narrow" w:hAnsi="Arial Narrow"/>
          <w:sz w:val="21"/>
          <w:szCs w:val="21"/>
          <w:u w:val="single"/>
        </w:rPr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FC066A" w:rsidRPr="00FC066A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C066A" w:rsidRPr="00FC066A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FC066A" w:rsidRPr="00FC066A">
        <w:rPr>
          <w:rFonts w:ascii="Arial Narrow" w:hAnsi="Arial Narrow"/>
          <w:sz w:val="21"/>
          <w:szCs w:val="21"/>
          <w:u w:val="single"/>
        </w:rPr>
      </w:r>
      <w:r w:rsidR="00FC066A" w:rsidRPr="00FC066A">
        <w:rPr>
          <w:rFonts w:ascii="Arial Narrow" w:hAnsi="Arial Narrow"/>
          <w:sz w:val="21"/>
          <w:szCs w:val="21"/>
          <w:u w:val="single"/>
        </w:rPr>
        <w:fldChar w:fldCharType="separate"/>
      </w:r>
      <w:r w:rsidR="00FC066A" w:rsidRPr="00FC066A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FC066A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FC066A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FC066A">
        <w:rPr>
          <w:rFonts w:ascii="Arial Narrow" w:hAnsi="Arial Narrow"/>
          <w:noProof/>
          <w:sz w:val="21"/>
          <w:szCs w:val="21"/>
          <w:u w:val="single"/>
        </w:rPr>
        <w:t> </w:t>
      </w:r>
      <w:r w:rsidR="00FC066A" w:rsidRPr="00FC066A">
        <w:rPr>
          <w:rFonts w:ascii="Arial Narrow" w:hAnsi="Arial Narrow"/>
          <w:sz w:val="21"/>
          <w:szCs w:val="21"/>
          <w:u w:val="single"/>
        </w:rPr>
        <w:fldChar w:fldCharType="end"/>
      </w:r>
      <w:r w:rsidR="00FC066A">
        <w:rPr>
          <w:rFonts w:ascii="Arial Narrow" w:hAnsi="Arial Narrow"/>
          <w:sz w:val="21"/>
          <w:szCs w:val="21"/>
          <w:u w:val="single"/>
        </w:rPr>
        <w:tab/>
      </w:r>
    </w:p>
    <w:p w14:paraId="55840CA4" w14:textId="4FAD8E5D" w:rsidR="00E219EA" w:rsidRDefault="00FF483E" w:rsidP="00E219EA">
      <w:pPr>
        <w:pStyle w:val="Standard1"/>
        <w:numPr>
          <w:ilvl w:val="0"/>
          <w:numId w:val="7"/>
        </w:numPr>
        <w:tabs>
          <w:tab w:val="left" w:pos="284"/>
          <w:tab w:val="left" w:pos="567"/>
          <w:tab w:val="left" w:pos="2124"/>
          <w:tab w:val="left" w:pos="4536"/>
          <w:tab w:val="left" w:pos="4678"/>
          <w:tab w:val="left" w:pos="5664"/>
          <w:tab w:val="left" w:pos="6372"/>
          <w:tab w:val="left" w:pos="9204"/>
        </w:tabs>
        <w:spacing w:line="480" w:lineRule="auto"/>
        <w:ind w:left="426" w:right="-141" w:hanging="426"/>
        <w:rPr>
          <w:rFonts w:ascii="Arial Narrow" w:hAnsi="Arial Narrow"/>
          <w:sz w:val="21"/>
          <w:szCs w:val="21"/>
        </w:rPr>
      </w:pPr>
      <w:r w:rsidRPr="003C064C">
        <w:rPr>
          <w:rFonts w:ascii="Arial Narrow" w:hAnsi="Arial Narrow"/>
          <w:sz w:val="21"/>
          <w:szCs w:val="21"/>
        </w:rPr>
        <w:t>Was sind Ihre Erwartungen und Ziele für die</w:t>
      </w:r>
      <w:r w:rsidR="00483EBA" w:rsidRPr="003C064C">
        <w:rPr>
          <w:rFonts w:ascii="Arial Narrow" w:hAnsi="Arial Narrow"/>
          <w:sz w:val="21"/>
          <w:szCs w:val="21"/>
        </w:rPr>
        <w:t xml:space="preserve"> </w:t>
      </w:r>
      <w:r w:rsidRPr="003C064C">
        <w:rPr>
          <w:rFonts w:ascii="Arial Narrow" w:hAnsi="Arial Narrow"/>
          <w:sz w:val="21"/>
          <w:szCs w:val="21"/>
        </w:rPr>
        <w:t>Therapie?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A3CAE" w:rsidRPr="003C064C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5A3CAE" w:rsidRPr="003C064C">
        <w:rPr>
          <w:rFonts w:ascii="Arial Narrow" w:hAnsi="Arial Narrow"/>
          <w:sz w:val="21"/>
          <w:szCs w:val="21"/>
          <w:u w:val="single"/>
        </w:rPr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separate"/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noProof/>
          <w:sz w:val="21"/>
          <w:szCs w:val="21"/>
          <w:u w:val="single"/>
        </w:rPr>
        <w:t> </w:t>
      </w:r>
      <w:r w:rsidR="005A3CAE" w:rsidRPr="003C064C">
        <w:rPr>
          <w:rFonts w:ascii="Arial Narrow" w:hAnsi="Arial Narrow"/>
          <w:sz w:val="21"/>
          <w:szCs w:val="21"/>
          <w:u w:val="single"/>
        </w:rPr>
        <w:fldChar w:fldCharType="end"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  <w:r w:rsidR="005A3CAE" w:rsidRPr="003C064C">
        <w:rPr>
          <w:rFonts w:ascii="Arial Narrow" w:hAnsi="Arial Narrow"/>
          <w:sz w:val="21"/>
          <w:szCs w:val="21"/>
          <w:u w:val="single"/>
        </w:rPr>
        <w:tab/>
      </w:r>
    </w:p>
    <w:p w14:paraId="12AA9976" w14:textId="77777777" w:rsidR="00E219EA" w:rsidRPr="00E219EA" w:rsidRDefault="00E219EA" w:rsidP="00E219EA">
      <w:pPr>
        <w:pStyle w:val="Standard1"/>
        <w:tabs>
          <w:tab w:val="left" w:pos="284"/>
          <w:tab w:val="left" w:pos="567"/>
          <w:tab w:val="left" w:pos="2124"/>
          <w:tab w:val="left" w:pos="4536"/>
          <w:tab w:val="left" w:pos="4678"/>
          <w:tab w:val="left" w:pos="5664"/>
          <w:tab w:val="left" w:pos="6372"/>
          <w:tab w:val="left" w:pos="9204"/>
        </w:tabs>
        <w:spacing w:line="480" w:lineRule="auto"/>
        <w:ind w:left="426" w:right="-141"/>
        <w:rPr>
          <w:rFonts w:ascii="Arial Narrow" w:hAnsi="Arial Narrow"/>
          <w:sz w:val="6"/>
          <w:szCs w:val="6"/>
        </w:rPr>
      </w:pPr>
    </w:p>
    <w:p w14:paraId="69D02C13" w14:textId="5F50A667" w:rsidR="00FF1CB3" w:rsidRDefault="005A2252" w:rsidP="00E219EA">
      <w:pPr>
        <w:pStyle w:val="Standard1"/>
        <w:tabs>
          <w:tab w:val="left" w:pos="284"/>
          <w:tab w:val="left" w:pos="709"/>
          <w:tab w:val="left" w:pos="993"/>
          <w:tab w:val="left" w:pos="198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40" w:lineRule="auto"/>
        <w:ind w:left="426" w:right="-227" w:hanging="426"/>
        <w:rPr>
          <w:rFonts w:ascii="Arial Narrow" w:hAnsi="Arial Narrow"/>
          <w:sz w:val="21"/>
          <w:szCs w:val="21"/>
          <w:u w:val="single"/>
        </w:rPr>
      </w:pPr>
      <w:r w:rsidRPr="00E219EA">
        <w:rPr>
          <w:rFonts w:ascii="Arial Narrow" w:hAnsi="Arial Narrow"/>
          <w:b/>
          <w:bCs/>
          <w:sz w:val="21"/>
          <w:szCs w:val="21"/>
        </w:rPr>
        <w:t xml:space="preserve">Anmerkungen </w:t>
      </w:r>
      <w:r w:rsidR="00985874" w:rsidRPr="00E219EA">
        <w:rPr>
          <w:rFonts w:ascii="Arial Narrow" w:hAnsi="Arial Narrow"/>
          <w:b/>
          <w:bCs/>
          <w:sz w:val="21"/>
          <w:szCs w:val="21"/>
        </w:rPr>
        <w:t>Therapeut:</w:t>
      </w:r>
      <w:r w:rsidR="000D7168">
        <w:rPr>
          <w:rFonts w:ascii="Arial Narrow" w:hAnsi="Arial Narrow"/>
          <w:sz w:val="21"/>
          <w:szCs w:val="21"/>
          <w:u w:val="single"/>
        </w:rPr>
        <w:t xml:space="preserve"> 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D7168" w:rsidRPr="000D7168">
        <w:rPr>
          <w:rFonts w:ascii="Arial Narrow" w:hAnsi="Arial Narrow"/>
          <w:sz w:val="21"/>
          <w:szCs w:val="21"/>
          <w:u w:val="single"/>
        </w:rPr>
        <w:instrText xml:space="preserve"> FORMTEXT </w:instrText>
      </w:r>
      <w:r w:rsidR="000D7168" w:rsidRPr="000D7168">
        <w:rPr>
          <w:rFonts w:ascii="Arial Narrow" w:hAnsi="Arial Narrow"/>
          <w:sz w:val="21"/>
          <w:szCs w:val="21"/>
          <w:u w:val="single"/>
        </w:rPr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separate"/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noProof/>
          <w:sz w:val="21"/>
          <w:szCs w:val="21"/>
          <w:u w:val="single"/>
        </w:rPr>
        <w:t> </w:t>
      </w:r>
      <w:r w:rsidR="000D7168" w:rsidRPr="000D7168">
        <w:rPr>
          <w:rFonts w:ascii="Arial Narrow" w:hAnsi="Arial Narrow"/>
          <w:sz w:val="21"/>
          <w:szCs w:val="21"/>
          <w:u w:val="single"/>
        </w:rPr>
        <w:fldChar w:fldCharType="end"/>
      </w:r>
      <w:r w:rsidR="00FF1CB3">
        <w:rPr>
          <w:rFonts w:ascii="Arial Narrow" w:hAnsi="Arial Narrow"/>
          <w:sz w:val="21"/>
          <w:szCs w:val="21"/>
          <w:u w:val="single"/>
        </w:rPr>
        <w:tab/>
      </w:r>
    </w:p>
    <w:p w14:paraId="474D2AA9" w14:textId="3DFAB94C" w:rsidR="00427728" w:rsidRDefault="00427728" w:rsidP="00E219EA">
      <w:pPr>
        <w:pStyle w:val="Standard1"/>
        <w:tabs>
          <w:tab w:val="left" w:pos="284"/>
          <w:tab w:val="left" w:pos="709"/>
          <w:tab w:val="left" w:pos="993"/>
          <w:tab w:val="left" w:pos="198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480" w:lineRule="auto"/>
        <w:ind w:left="426" w:right="-227" w:hanging="426"/>
        <w:contextualSpacing/>
        <w:rPr>
          <w:rFonts w:ascii="Arial Narrow" w:hAnsi="Arial Narrow"/>
          <w:sz w:val="21"/>
          <w:szCs w:val="21"/>
          <w:u w:val="single"/>
        </w:rPr>
      </w:pP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="00E219EA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  <w:u w:val="single"/>
        </w:rPr>
        <w:tab/>
      </w:r>
    </w:p>
    <w:p w14:paraId="612E03C5" w14:textId="56A37D16" w:rsidR="00A93050" w:rsidRPr="00427728" w:rsidRDefault="00A93050" w:rsidP="00E219EA">
      <w:pPr>
        <w:pStyle w:val="Standard1"/>
        <w:tabs>
          <w:tab w:val="left" w:pos="284"/>
          <w:tab w:val="left" w:pos="709"/>
          <w:tab w:val="left" w:pos="993"/>
          <w:tab w:val="left" w:pos="198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480" w:lineRule="auto"/>
        <w:ind w:left="426" w:right="-227" w:hanging="426"/>
        <w:contextualSpacing/>
        <w:rPr>
          <w:rFonts w:ascii="Arial Narrow" w:hAnsi="Arial Narrow"/>
          <w:sz w:val="21"/>
          <w:szCs w:val="21"/>
          <w:u w:val="single"/>
        </w:rPr>
      </w:pP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 w:rsidR="00E219EA">
        <w:rPr>
          <w:rFonts w:ascii="Arial Narrow" w:hAnsi="Arial Narrow"/>
          <w:sz w:val="21"/>
          <w:szCs w:val="21"/>
          <w:u w:val="single"/>
        </w:rPr>
        <w:tab/>
      </w:r>
      <w:r w:rsidRPr="00427728">
        <w:rPr>
          <w:rFonts w:ascii="Arial Narrow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  <w:u w:val="single"/>
        </w:rPr>
        <w:tab/>
      </w:r>
      <w:r>
        <w:rPr>
          <w:rFonts w:ascii="Arial Narrow" w:hAnsi="Arial Narrow"/>
          <w:sz w:val="21"/>
          <w:szCs w:val="21"/>
          <w:u w:val="single"/>
        </w:rPr>
        <w:tab/>
      </w:r>
    </w:p>
    <w:sectPr w:rsidR="00A93050" w:rsidRPr="00427728" w:rsidSect="006215D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737" w:right="652" w:bottom="0" w:left="62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D67C5" w14:textId="77777777" w:rsidR="009B1A54" w:rsidRDefault="009B1A54" w:rsidP="00216F71">
      <w:pPr>
        <w:spacing w:after="0" w:line="240" w:lineRule="auto"/>
      </w:pPr>
      <w:r>
        <w:separator/>
      </w:r>
    </w:p>
  </w:endnote>
  <w:endnote w:type="continuationSeparator" w:id="0">
    <w:p w14:paraId="2596EDAB" w14:textId="77777777" w:rsidR="009B1A54" w:rsidRDefault="009B1A54" w:rsidP="00216F71">
      <w:pPr>
        <w:spacing w:after="0" w:line="240" w:lineRule="auto"/>
      </w:pPr>
      <w:r>
        <w:continuationSeparator/>
      </w:r>
    </w:p>
  </w:endnote>
  <w:endnote w:type="continuationNotice" w:id="1">
    <w:p w14:paraId="6C3CB6DB" w14:textId="77777777" w:rsidR="009B1A54" w:rsidRDefault="009B1A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 Dingbats">
    <w:altName w:val="Wingdings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0D871" w14:textId="77777777" w:rsidR="00E10ABF" w:rsidRDefault="00E10AB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7182225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2A9F61C9" w14:textId="32A6BEEA" w:rsidR="00C55B50" w:rsidRDefault="00C55B50">
        <w:pPr>
          <w:pStyle w:val="Fuzeile"/>
          <w:jc w:val="right"/>
        </w:pPr>
        <w:r w:rsidRPr="00095D0A">
          <w:rPr>
            <w:sz w:val="18"/>
            <w:szCs w:val="18"/>
          </w:rPr>
          <w:fldChar w:fldCharType="begin"/>
        </w:r>
        <w:r w:rsidRPr="00095D0A">
          <w:rPr>
            <w:sz w:val="18"/>
            <w:szCs w:val="18"/>
          </w:rPr>
          <w:instrText>PAGE   \* MERGEFORMAT</w:instrText>
        </w:r>
        <w:r w:rsidRPr="00095D0A">
          <w:rPr>
            <w:sz w:val="18"/>
            <w:szCs w:val="18"/>
          </w:rPr>
          <w:fldChar w:fldCharType="separate"/>
        </w:r>
        <w:r w:rsidRPr="00095D0A">
          <w:rPr>
            <w:sz w:val="18"/>
            <w:szCs w:val="18"/>
          </w:rPr>
          <w:t>2</w:t>
        </w:r>
        <w:r w:rsidRPr="00095D0A">
          <w:rPr>
            <w:sz w:val="18"/>
            <w:szCs w:val="18"/>
          </w:rPr>
          <w:fldChar w:fldCharType="end"/>
        </w:r>
        <w:r w:rsidR="00B30B98">
          <w:rPr>
            <w:sz w:val="18"/>
            <w:szCs w:val="18"/>
          </w:rPr>
          <w:t>/2</w:t>
        </w:r>
      </w:p>
    </w:sdtContent>
  </w:sdt>
  <w:p w14:paraId="332530E9" w14:textId="335A6CC2" w:rsidR="00C55B50" w:rsidRDefault="00C55B50" w:rsidP="001106F1">
    <w:pPr>
      <w:pStyle w:val="Fuzeile"/>
      <w:tabs>
        <w:tab w:val="clear" w:pos="4536"/>
        <w:tab w:val="lef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4A15F" w14:textId="19C14CD0" w:rsidR="005E59CC" w:rsidRPr="00FF1CB3" w:rsidRDefault="005046B6" w:rsidP="00875B6E">
    <w:pPr>
      <w:pStyle w:val="Fuzeile"/>
      <w:tabs>
        <w:tab w:val="clear" w:pos="4536"/>
        <w:tab w:val="clear" w:pos="9072"/>
        <w:tab w:val="right" w:pos="9639"/>
      </w:tabs>
      <w:ind w:left="2694" w:hanging="2694"/>
      <w:jc w:val="center"/>
      <w:rPr>
        <w:rFonts w:ascii="Arial Narrow" w:hAnsi="Arial Narrow"/>
        <w:sz w:val="24"/>
        <w:szCs w:val="24"/>
      </w:rPr>
    </w:pPr>
    <w:r w:rsidRPr="00FF1CB3">
      <w:rPr>
        <w:rFonts w:ascii="Arial Narrow" w:hAnsi="Arial Narrow"/>
      </w:rPr>
      <w:br/>
    </w:r>
    <w:r w:rsidR="00A90021" w:rsidRPr="00FF1CB3">
      <w:rPr>
        <w:rFonts w:ascii="Arial Narrow" w:hAnsi="Arial Narrow"/>
        <w:b/>
        <w:bCs/>
        <w:color w:val="FF0000"/>
        <w:sz w:val="28"/>
        <w:szCs w:val="28"/>
      </w:rPr>
      <w:t>BITTE BEACHTEN SIE DIE ZWEITE SEITE!</w:t>
    </w:r>
    <w:r w:rsidR="00AD18D9" w:rsidRPr="00FF1CB3">
      <w:rPr>
        <w:rFonts w:ascii="Arial Narrow" w:hAnsi="Arial Narrow"/>
        <w:color w:val="FF0000"/>
        <w:sz w:val="28"/>
        <w:szCs w:val="28"/>
      </w:rPr>
      <w:t xml:space="preserve"> </w:t>
    </w:r>
    <w:r w:rsidR="005E59CC" w:rsidRPr="00FF1CB3">
      <w:rPr>
        <w:rFonts w:ascii="Arial Narrow" w:hAnsi="Arial Narrow"/>
        <w:sz w:val="24"/>
        <w:szCs w:val="24"/>
      </w:rPr>
      <w:tab/>
    </w:r>
    <w:r w:rsidR="005E59CC" w:rsidRPr="00FF1CB3">
      <w:rPr>
        <w:rFonts w:ascii="Arial Narrow" w:hAnsi="Arial Narrow"/>
        <w:sz w:val="24"/>
        <w:szCs w:val="24"/>
      </w:rPr>
      <w:tab/>
    </w:r>
    <w:sdt>
      <w:sdtPr>
        <w:rPr>
          <w:rFonts w:ascii="Arial Narrow" w:hAnsi="Arial Narrow"/>
          <w:sz w:val="24"/>
          <w:szCs w:val="24"/>
        </w:rPr>
        <w:id w:val="-1100954404"/>
        <w:docPartObj>
          <w:docPartGallery w:val="Page Numbers (Bottom of Page)"/>
          <w:docPartUnique/>
        </w:docPartObj>
      </w:sdtPr>
      <w:sdtEndPr/>
      <w:sdtContent>
        <w:r w:rsidR="005E59CC" w:rsidRPr="00FF1CB3">
          <w:rPr>
            <w:rFonts w:ascii="Arial Narrow" w:hAnsi="Arial Narrow"/>
            <w:sz w:val="21"/>
            <w:szCs w:val="21"/>
          </w:rPr>
          <w:fldChar w:fldCharType="begin"/>
        </w:r>
        <w:r w:rsidR="005E59CC" w:rsidRPr="00FF1CB3">
          <w:rPr>
            <w:rFonts w:ascii="Arial Narrow" w:hAnsi="Arial Narrow"/>
            <w:sz w:val="21"/>
            <w:szCs w:val="21"/>
          </w:rPr>
          <w:instrText>PAGE   \* MERGEFORMAT</w:instrText>
        </w:r>
        <w:r w:rsidR="005E59CC" w:rsidRPr="00FF1CB3">
          <w:rPr>
            <w:rFonts w:ascii="Arial Narrow" w:hAnsi="Arial Narrow"/>
            <w:sz w:val="21"/>
            <w:szCs w:val="21"/>
          </w:rPr>
          <w:fldChar w:fldCharType="separate"/>
        </w:r>
        <w:r w:rsidR="005E59CC" w:rsidRPr="00FF1CB3">
          <w:rPr>
            <w:rFonts w:ascii="Arial Narrow" w:hAnsi="Arial Narrow"/>
            <w:sz w:val="21"/>
            <w:szCs w:val="21"/>
          </w:rPr>
          <w:t>2</w:t>
        </w:r>
        <w:r w:rsidR="005E59CC" w:rsidRPr="00FF1CB3">
          <w:rPr>
            <w:rFonts w:ascii="Arial Narrow" w:hAnsi="Arial Narrow"/>
            <w:sz w:val="21"/>
            <w:szCs w:val="21"/>
          </w:rPr>
          <w:fldChar w:fldCharType="end"/>
        </w:r>
        <w:r w:rsidR="00B30B98" w:rsidRPr="00FF1CB3">
          <w:rPr>
            <w:rFonts w:ascii="Arial Narrow" w:hAnsi="Arial Narrow"/>
            <w:sz w:val="21"/>
            <w:szCs w:val="21"/>
          </w:rPr>
          <w:t>/2</w:t>
        </w:r>
      </w:sdtContent>
    </w:sdt>
  </w:p>
  <w:p w14:paraId="77435994" w14:textId="77777777" w:rsidR="005E59CC" w:rsidRPr="00FF1CB3" w:rsidRDefault="005E59CC" w:rsidP="00875B6E">
    <w:pPr>
      <w:pStyle w:val="Fuzeile"/>
      <w:ind w:left="2694" w:hanging="2694"/>
      <w:rPr>
        <w:rFonts w:ascii="Arial Narrow" w:hAnsi="Arial Narrow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E093F" w14:textId="77777777" w:rsidR="009B1A54" w:rsidRDefault="009B1A54" w:rsidP="00216F71">
      <w:pPr>
        <w:spacing w:after="0" w:line="240" w:lineRule="auto"/>
      </w:pPr>
      <w:r>
        <w:separator/>
      </w:r>
    </w:p>
  </w:footnote>
  <w:footnote w:type="continuationSeparator" w:id="0">
    <w:p w14:paraId="4FF260E1" w14:textId="77777777" w:rsidR="009B1A54" w:rsidRDefault="009B1A54" w:rsidP="00216F71">
      <w:pPr>
        <w:spacing w:after="0" w:line="240" w:lineRule="auto"/>
      </w:pPr>
      <w:r>
        <w:continuationSeparator/>
      </w:r>
    </w:p>
  </w:footnote>
  <w:footnote w:type="continuationNotice" w:id="1">
    <w:p w14:paraId="3BE07F81" w14:textId="77777777" w:rsidR="009B1A54" w:rsidRDefault="009B1A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526D8" w14:textId="77777777" w:rsidR="00E10ABF" w:rsidRDefault="00E10AB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73A9F" w14:textId="7FAB0DAD" w:rsidR="00F2188E" w:rsidRDefault="00F2188E" w:rsidP="007F61DC">
    <w:pPr>
      <w:pStyle w:val="Kopfzeile"/>
      <w:tabs>
        <w:tab w:val="clear" w:pos="4536"/>
        <w:tab w:val="clear" w:pos="9072"/>
        <w:tab w:val="right" w:pos="1065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3673" w14:textId="3F7A0758" w:rsidR="005E59CC" w:rsidRDefault="00E10ABF" w:rsidP="00E75F74">
    <w:pPr>
      <w:pStyle w:val="Kopfzeile"/>
      <w:tabs>
        <w:tab w:val="clear" w:pos="4536"/>
        <w:tab w:val="left" w:pos="9072"/>
      </w:tabs>
      <w:ind w:right="26"/>
    </w:pPr>
    <w:r>
      <w:rPr>
        <w:b/>
        <w:noProof/>
        <w:color w:val="0D0D0D"/>
        <w:sz w:val="16"/>
        <w:szCs w:val="16"/>
      </w:rPr>
      <w:drawing>
        <wp:anchor distT="0" distB="0" distL="114300" distR="114300" simplePos="0" relativeHeight="251659264" behindDoc="0" locked="0" layoutInCell="1" allowOverlap="1" wp14:anchorId="477889B8" wp14:editId="4F59AFAC">
          <wp:simplePos x="0" y="0"/>
          <wp:positionH relativeFrom="column">
            <wp:posOffset>5134710</wp:posOffset>
          </wp:positionH>
          <wp:positionV relativeFrom="paragraph">
            <wp:posOffset>229870</wp:posOffset>
          </wp:positionV>
          <wp:extent cx="1663200" cy="363600"/>
          <wp:effectExtent l="0" t="0" r="635" b="5080"/>
          <wp:wrapSquare wrapText="bothSides"/>
          <wp:docPr id="68814465" name="Grafik 1" descr="Ein Bild, das Schrift, Tex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14465" name="Grafik 1" descr="Ein Bild, das Schrift, Text, Logo, Grafiken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3200" cy="3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2077D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4CB24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78AA64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8285A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A67EB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DC035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035F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40F55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EEB8F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35A811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D126B9"/>
    <w:multiLevelType w:val="hybridMultilevel"/>
    <w:tmpl w:val="97EA84C6"/>
    <w:lvl w:ilvl="0" w:tplc="605E787E">
      <w:start w:val="1"/>
      <w:numFmt w:val="decimal"/>
      <w:lvlText w:val="%1.)"/>
      <w:lvlJc w:val="left"/>
      <w:pPr>
        <w:ind w:left="108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726AE2"/>
    <w:multiLevelType w:val="hybridMultilevel"/>
    <w:tmpl w:val="9CBEC30C"/>
    <w:lvl w:ilvl="0" w:tplc="2BB65A58">
      <w:start w:val="33"/>
      <w:numFmt w:val="decimal"/>
      <w:lvlText w:val="%1.)"/>
      <w:lvlJc w:val="left"/>
      <w:pPr>
        <w:ind w:left="786" w:hanging="360"/>
      </w:pPr>
      <w:rPr>
        <w:rFonts w:hint="default"/>
        <w:sz w:val="21"/>
        <w:szCs w:val="21"/>
      </w:rPr>
    </w:lvl>
    <w:lvl w:ilvl="1" w:tplc="F23CA69A">
      <w:start w:val="1"/>
      <w:numFmt w:val="lowerLetter"/>
      <w:lvlText w:val="%2.)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D0D66"/>
    <w:multiLevelType w:val="hybridMultilevel"/>
    <w:tmpl w:val="71A8B868"/>
    <w:lvl w:ilvl="0" w:tplc="AC362B54">
      <w:start w:val="1"/>
      <w:numFmt w:val="lowerLetter"/>
      <w:lvlText w:val="%1.)"/>
      <w:lvlJc w:val="left"/>
      <w:pPr>
        <w:ind w:left="786" w:hanging="360"/>
      </w:pPr>
      <w:rPr>
        <w:rFonts w:eastAsia="Zapf Dingbats" w:hint="default"/>
      </w:rPr>
    </w:lvl>
    <w:lvl w:ilvl="1" w:tplc="3BAA6E34">
      <w:start w:val="1"/>
      <w:numFmt w:val="lowerLetter"/>
      <w:lvlText w:val="%2.)"/>
      <w:lvlJc w:val="left"/>
      <w:pPr>
        <w:ind w:left="1506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C7F717F"/>
    <w:multiLevelType w:val="hybridMultilevel"/>
    <w:tmpl w:val="4E1E687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56D7C"/>
    <w:multiLevelType w:val="hybridMultilevel"/>
    <w:tmpl w:val="CE6EEE8A"/>
    <w:lvl w:ilvl="0" w:tplc="C49AF1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33F60"/>
    <w:multiLevelType w:val="hybridMultilevel"/>
    <w:tmpl w:val="4CDADCD8"/>
    <w:lvl w:ilvl="0" w:tplc="0407000F">
      <w:start w:val="1"/>
      <w:numFmt w:val="decimal"/>
      <w:lvlText w:val="%1."/>
      <w:lvlJc w:val="left"/>
      <w:pPr>
        <w:ind w:left="750" w:hanging="360"/>
      </w:pPr>
    </w:lvl>
    <w:lvl w:ilvl="1" w:tplc="04070019" w:tentative="1">
      <w:start w:val="1"/>
      <w:numFmt w:val="lowerLetter"/>
      <w:lvlText w:val="%2."/>
      <w:lvlJc w:val="left"/>
      <w:pPr>
        <w:ind w:left="1470" w:hanging="360"/>
      </w:pPr>
    </w:lvl>
    <w:lvl w:ilvl="2" w:tplc="0407001B" w:tentative="1">
      <w:start w:val="1"/>
      <w:numFmt w:val="lowerRoman"/>
      <w:lvlText w:val="%3."/>
      <w:lvlJc w:val="right"/>
      <w:pPr>
        <w:ind w:left="2190" w:hanging="180"/>
      </w:pPr>
    </w:lvl>
    <w:lvl w:ilvl="3" w:tplc="0407000F" w:tentative="1">
      <w:start w:val="1"/>
      <w:numFmt w:val="decimal"/>
      <w:lvlText w:val="%4."/>
      <w:lvlJc w:val="left"/>
      <w:pPr>
        <w:ind w:left="2910" w:hanging="360"/>
      </w:pPr>
    </w:lvl>
    <w:lvl w:ilvl="4" w:tplc="04070019" w:tentative="1">
      <w:start w:val="1"/>
      <w:numFmt w:val="lowerLetter"/>
      <w:lvlText w:val="%5."/>
      <w:lvlJc w:val="left"/>
      <w:pPr>
        <w:ind w:left="3630" w:hanging="360"/>
      </w:pPr>
    </w:lvl>
    <w:lvl w:ilvl="5" w:tplc="0407001B" w:tentative="1">
      <w:start w:val="1"/>
      <w:numFmt w:val="lowerRoman"/>
      <w:lvlText w:val="%6."/>
      <w:lvlJc w:val="right"/>
      <w:pPr>
        <w:ind w:left="4350" w:hanging="180"/>
      </w:pPr>
    </w:lvl>
    <w:lvl w:ilvl="6" w:tplc="0407000F" w:tentative="1">
      <w:start w:val="1"/>
      <w:numFmt w:val="decimal"/>
      <w:lvlText w:val="%7."/>
      <w:lvlJc w:val="left"/>
      <w:pPr>
        <w:ind w:left="5070" w:hanging="360"/>
      </w:pPr>
    </w:lvl>
    <w:lvl w:ilvl="7" w:tplc="04070019" w:tentative="1">
      <w:start w:val="1"/>
      <w:numFmt w:val="lowerLetter"/>
      <w:lvlText w:val="%8."/>
      <w:lvlJc w:val="left"/>
      <w:pPr>
        <w:ind w:left="5790" w:hanging="360"/>
      </w:pPr>
    </w:lvl>
    <w:lvl w:ilvl="8" w:tplc="04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58BB40D3"/>
    <w:multiLevelType w:val="hybridMultilevel"/>
    <w:tmpl w:val="1F04595C"/>
    <w:lvl w:ilvl="0" w:tplc="F7CCF2B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color w:val="000000"/>
        <w:sz w:val="21"/>
        <w:szCs w:val="21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B23D7"/>
    <w:multiLevelType w:val="hybridMultilevel"/>
    <w:tmpl w:val="529491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463CE"/>
    <w:multiLevelType w:val="hybridMultilevel"/>
    <w:tmpl w:val="02D89250"/>
    <w:lvl w:ilvl="0" w:tplc="605E787E">
      <w:start w:val="1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045D3"/>
    <w:multiLevelType w:val="hybridMultilevel"/>
    <w:tmpl w:val="C7C43494"/>
    <w:lvl w:ilvl="0" w:tplc="FF7AB984">
      <w:start w:val="1"/>
      <w:numFmt w:val="decimal"/>
      <w:lvlText w:val="%1.)"/>
      <w:lvlJc w:val="left"/>
      <w:pPr>
        <w:ind w:left="1506" w:hanging="360"/>
      </w:pPr>
      <w:rPr>
        <w:rFonts w:hint="default"/>
        <w:b w:val="0"/>
        <w:bCs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2226" w:hanging="360"/>
      </w:pPr>
    </w:lvl>
    <w:lvl w:ilvl="2" w:tplc="0407001B" w:tentative="1">
      <w:start w:val="1"/>
      <w:numFmt w:val="lowerRoman"/>
      <w:lvlText w:val="%3."/>
      <w:lvlJc w:val="right"/>
      <w:pPr>
        <w:ind w:left="2946" w:hanging="180"/>
      </w:pPr>
    </w:lvl>
    <w:lvl w:ilvl="3" w:tplc="0407000F" w:tentative="1">
      <w:start w:val="1"/>
      <w:numFmt w:val="decimal"/>
      <w:lvlText w:val="%4."/>
      <w:lvlJc w:val="left"/>
      <w:pPr>
        <w:ind w:left="3666" w:hanging="360"/>
      </w:pPr>
    </w:lvl>
    <w:lvl w:ilvl="4" w:tplc="04070019" w:tentative="1">
      <w:start w:val="1"/>
      <w:numFmt w:val="lowerLetter"/>
      <w:lvlText w:val="%5."/>
      <w:lvlJc w:val="left"/>
      <w:pPr>
        <w:ind w:left="4386" w:hanging="360"/>
      </w:pPr>
    </w:lvl>
    <w:lvl w:ilvl="5" w:tplc="0407001B" w:tentative="1">
      <w:start w:val="1"/>
      <w:numFmt w:val="lowerRoman"/>
      <w:lvlText w:val="%6."/>
      <w:lvlJc w:val="right"/>
      <w:pPr>
        <w:ind w:left="5106" w:hanging="180"/>
      </w:pPr>
    </w:lvl>
    <w:lvl w:ilvl="6" w:tplc="0407000F" w:tentative="1">
      <w:start w:val="1"/>
      <w:numFmt w:val="decimal"/>
      <w:lvlText w:val="%7."/>
      <w:lvlJc w:val="left"/>
      <w:pPr>
        <w:ind w:left="5826" w:hanging="360"/>
      </w:pPr>
    </w:lvl>
    <w:lvl w:ilvl="7" w:tplc="04070019" w:tentative="1">
      <w:start w:val="1"/>
      <w:numFmt w:val="lowerLetter"/>
      <w:lvlText w:val="%8."/>
      <w:lvlJc w:val="left"/>
      <w:pPr>
        <w:ind w:left="6546" w:hanging="360"/>
      </w:pPr>
    </w:lvl>
    <w:lvl w:ilvl="8" w:tplc="0407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7FEA0F55"/>
    <w:multiLevelType w:val="hybridMultilevel"/>
    <w:tmpl w:val="EA9273B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795792">
    <w:abstractNumId w:val="17"/>
  </w:num>
  <w:num w:numId="2" w16cid:durableId="194272366">
    <w:abstractNumId w:val="15"/>
  </w:num>
  <w:num w:numId="3" w16cid:durableId="856427175">
    <w:abstractNumId w:val="13"/>
  </w:num>
  <w:num w:numId="4" w16cid:durableId="1357731489">
    <w:abstractNumId w:val="18"/>
  </w:num>
  <w:num w:numId="5" w16cid:durableId="1207255497">
    <w:abstractNumId w:val="10"/>
  </w:num>
  <w:num w:numId="6" w16cid:durableId="1064639214">
    <w:abstractNumId w:val="20"/>
  </w:num>
  <w:num w:numId="7" w16cid:durableId="621114082">
    <w:abstractNumId w:val="16"/>
  </w:num>
  <w:num w:numId="8" w16cid:durableId="1718047534">
    <w:abstractNumId w:val="12"/>
  </w:num>
  <w:num w:numId="9" w16cid:durableId="1390033365">
    <w:abstractNumId w:val="14"/>
  </w:num>
  <w:num w:numId="10" w16cid:durableId="1021080482">
    <w:abstractNumId w:val="19"/>
  </w:num>
  <w:num w:numId="11" w16cid:durableId="56435745">
    <w:abstractNumId w:val="11"/>
  </w:num>
  <w:num w:numId="12" w16cid:durableId="1688561712">
    <w:abstractNumId w:val="9"/>
  </w:num>
  <w:num w:numId="13" w16cid:durableId="503976856">
    <w:abstractNumId w:val="7"/>
  </w:num>
  <w:num w:numId="14" w16cid:durableId="2074037808">
    <w:abstractNumId w:val="6"/>
  </w:num>
  <w:num w:numId="15" w16cid:durableId="1977028022">
    <w:abstractNumId w:val="5"/>
  </w:num>
  <w:num w:numId="16" w16cid:durableId="284431113">
    <w:abstractNumId w:val="4"/>
  </w:num>
  <w:num w:numId="17" w16cid:durableId="66075610">
    <w:abstractNumId w:val="8"/>
  </w:num>
  <w:num w:numId="18" w16cid:durableId="1502117056">
    <w:abstractNumId w:val="3"/>
  </w:num>
  <w:num w:numId="19" w16cid:durableId="1637906568">
    <w:abstractNumId w:val="2"/>
  </w:num>
  <w:num w:numId="20" w16cid:durableId="2115321792">
    <w:abstractNumId w:val="1"/>
  </w:num>
  <w:num w:numId="21" w16cid:durableId="199675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attachedTemplate r:id="rId1"/>
  <w:defaultTabStop w:val="709"/>
  <w:autoHyphenation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AC"/>
    <w:rsid w:val="00005437"/>
    <w:rsid w:val="00010E2A"/>
    <w:rsid w:val="00011045"/>
    <w:rsid w:val="000141C9"/>
    <w:rsid w:val="00014D9C"/>
    <w:rsid w:val="00020910"/>
    <w:rsid w:val="00024867"/>
    <w:rsid w:val="000252F4"/>
    <w:rsid w:val="000269D3"/>
    <w:rsid w:val="00035502"/>
    <w:rsid w:val="00043B17"/>
    <w:rsid w:val="00046304"/>
    <w:rsid w:val="00050C96"/>
    <w:rsid w:val="00050D2D"/>
    <w:rsid w:val="000532E4"/>
    <w:rsid w:val="00057DDF"/>
    <w:rsid w:val="00066D55"/>
    <w:rsid w:val="00067122"/>
    <w:rsid w:val="00076258"/>
    <w:rsid w:val="00076D5F"/>
    <w:rsid w:val="000857DC"/>
    <w:rsid w:val="00086CF3"/>
    <w:rsid w:val="00086EA4"/>
    <w:rsid w:val="000900ED"/>
    <w:rsid w:val="000914B5"/>
    <w:rsid w:val="00092568"/>
    <w:rsid w:val="00095D0A"/>
    <w:rsid w:val="000A095F"/>
    <w:rsid w:val="000A4E37"/>
    <w:rsid w:val="000A7716"/>
    <w:rsid w:val="000B2B3E"/>
    <w:rsid w:val="000B430E"/>
    <w:rsid w:val="000B45B1"/>
    <w:rsid w:val="000C1AB6"/>
    <w:rsid w:val="000C384D"/>
    <w:rsid w:val="000C4C6B"/>
    <w:rsid w:val="000C6768"/>
    <w:rsid w:val="000C711E"/>
    <w:rsid w:val="000D1B36"/>
    <w:rsid w:val="000D444F"/>
    <w:rsid w:val="000D5F12"/>
    <w:rsid w:val="000D7168"/>
    <w:rsid w:val="000F1C40"/>
    <w:rsid w:val="000F277F"/>
    <w:rsid w:val="00102C29"/>
    <w:rsid w:val="00104EBE"/>
    <w:rsid w:val="00105CFD"/>
    <w:rsid w:val="0010630D"/>
    <w:rsid w:val="001074FA"/>
    <w:rsid w:val="001106F1"/>
    <w:rsid w:val="00110910"/>
    <w:rsid w:val="001149BB"/>
    <w:rsid w:val="00120B24"/>
    <w:rsid w:val="00121944"/>
    <w:rsid w:val="0012295C"/>
    <w:rsid w:val="00127ADC"/>
    <w:rsid w:val="00127CA5"/>
    <w:rsid w:val="001300AF"/>
    <w:rsid w:val="00132B74"/>
    <w:rsid w:val="00132B77"/>
    <w:rsid w:val="001354FE"/>
    <w:rsid w:val="00136B70"/>
    <w:rsid w:val="0014226A"/>
    <w:rsid w:val="00144789"/>
    <w:rsid w:val="00146072"/>
    <w:rsid w:val="00151DE6"/>
    <w:rsid w:val="00153031"/>
    <w:rsid w:val="00155129"/>
    <w:rsid w:val="00161D9A"/>
    <w:rsid w:val="00164F07"/>
    <w:rsid w:val="00171584"/>
    <w:rsid w:val="00171A6F"/>
    <w:rsid w:val="001748B9"/>
    <w:rsid w:val="00174D76"/>
    <w:rsid w:val="00175C1C"/>
    <w:rsid w:val="00177A29"/>
    <w:rsid w:val="001803D6"/>
    <w:rsid w:val="001810E4"/>
    <w:rsid w:val="00182024"/>
    <w:rsid w:val="001867D9"/>
    <w:rsid w:val="00186819"/>
    <w:rsid w:val="00193D1F"/>
    <w:rsid w:val="00194117"/>
    <w:rsid w:val="00195187"/>
    <w:rsid w:val="001964D4"/>
    <w:rsid w:val="00196777"/>
    <w:rsid w:val="001A1607"/>
    <w:rsid w:val="001A1FF2"/>
    <w:rsid w:val="001A4EDE"/>
    <w:rsid w:val="001A7582"/>
    <w:rsid w:val="001B0E4C"/>
    <w:rsid w:val="001B2760"/>
    <w:rsid w:val="001B2D01"/>
    <w:rsid w:val="001B5A92"/>
    <w:rsid w:val="001B6015"/>
    <w:rsid w:val="001B619F"/>
    <w:rsid w:val="001C0A0E"/>
    <w:rsid w:val="001C5EF9"/>
    <w:rsid w:val="001C7882"/>
    <w:rsid w:val="001D1C2E"/>
    <w:rsid w:val="001D2231"/>
    <w:rsid w:val="001D30E3"/>
    <w:rsid w:val="001D3971"/>
    <w:rsid w:val="001D458F"/>
    <w:rsid w:val="001D6BEE"/>
    <w:rsid w:val="001E2911"/>
    <w:rsid w:val="001E49C2"/>
    <w:rsid w:val="001F775F"/>
    <w:rsid w:val="001F7D90"/>
    <w:rsid w:val="001F7E9A"/>
    <w:rsid w:val="00201729"/>
    <w:rsid w:val="00203534"/>
    <w:rsid w:val="00204874"/>
    <w:rsid w:val="002100DB"/>
    <w:rsid w:val="00210C94"/>
    <w:rsid w:val="00212B8A"/>
    <w:rsid w:val="00216F71"/>
    <w:rsid w:val="00217DC7"/>
    <w:rsid w:val="002262A4"/>
    <w:rsid w:val="00232F45"/>
    <w:rsid w:val="0023355B"/>
    <w:rsid w:val="00237093"/>
    <w:rsid w:val="00242CBE"/>
    <w:rsid w:val="00244CF7"/>
    <w:rsid w:val="00250377"/>
    <w:rsid w:val="00250CA6"/>
    <w:rsid w:val="00260FA4"/>
    <w:rsid w:val="00261B14"/>
    <w:rsid w:val="00265FD0"/>
    <w:rsid w:val="0026717C"/>
    <w:rsid w:val="002677FC"/>
    <w:rsid w:val="00273699"/>
    <w:rsid w:val="00273B71"/>
    <w:rsid w:val="0027437B"/>
    <w:rsid w:val="00274A8D"/>
    <w:rsid w:val="00275B0A"/>
    <w:rsid w:val="002806CB"/>
    <w:rsid w:val="0028201A"/>
    <w:rsid w:val="00283323"/>
    <w:rsid w:val="002835D9"/>
    <w:rsid w:val="0028410F"/>
    <w:rsid w:val="002842E5"/>
    <w:rsid w:val="00284B04"/>
    <w:rsid w:val="00287D59"/>
    <w:rsid w:val="0029758C"/>
    <w:rsid w:val="00297BF6"/>
    <w:rsid w:val="002A0A2C"/>
    <w:rsid w:val="002A38C9"/>
    <w:rsid w:val="002A5070"/>
    <w:rsid w:val="002A6FAA"/>
    <w:rsid w:val="002B3DBF"/>
    <w:rsid w:val="002B4012"/>
    <w:rsid w:val="002B490F"/>
    <w:rsid w:val="002C0534"/>
    <w:rsid w:val="002C099F"/>
    <w:rsid w:val="002C2169"/>
    <w:rsid w:val="002C7EF4"/>
    <w:rsid w:val="002D0409"/>
    <w:rsid w:val="002D12C3"/>
    <w:rsid w:val="002D1C22"/>
    <w:rsid w:val="002D67F0"/>
    <w:rsid w:val="002D6C93"/>
    <w:rsid w:val="002E33C0"/>
    <w:rsid w:val="002E3B1E"/>
    <w:rsid w:val="002F0345"/>
    <w:rsid w:val="002F06BE"/>
    <w:rsid w:val="002F1590"/>
    <w:rsid w:val="002F1D4E"/>
    <w:rsid w:val="002F3D51"/>
    <w:rsid w:val="002F6E92"/>
    <w:rsid w:val="002F7EE9"/>
    <w:rsid w:val="00301D90"/>
    <w:rsid w:val="00303C6B"/>
    <w:rsid w:val="00304CD2"/>
    <w:rsid w:val="003146CD"/>
    <w:rsid w:val="003263F0"/>
    <w:rsid w:val="0033121D"/>
    <w:rsid w:val="0033191F"/>
    <w:rsid w:val="00332927"/>
    <w:rsid w:val="00340C83"/>
    <w:rsid w:val="00344FBE"/>
    <w:rsid w:val="003461F2"/>
    <w:rsid w:val="0034776C"/>
    <w:rsid w:val="00347BFB"/>
    <w:rsid w:val="00350EDA"/>
    <w:rsid w:val="00353564"/>
    <w:rsid w:val="00353F08"/>
    <w:rsid w:val="00355173"/>
    <w:rsid w:val="00363064"/>
    <w:rsid w:val="003766EB"/>
    <w:rsid w:val="0037760E"/>
    <w:rsid w:val="00380F42"/>
    <w:rsid w:val="00386C4B"/>
    <w:rsid w:val="00392195"/>
    <w:rsid w:val="00396D9C"/>
    <w:rsid w:val="003979BA"/>
    <w:rsid w:val="003A027B"/>
    <w:rsid w:val="003A1F54"/>
    <w:rsid w:val="003A22DD"/>
    <w:rsid w:val="003A23DC"/>
    <w:rsid w:val="003A314D"/>
    <w:rsid w:val="003A3890"/>
    <w:rsid w:val="003B47D2"/>
    <w:rsid w:val="003B52CF"/>
    <w:rsid w:val="003B7487"/>
    <w:rsid w:val="003C064C"/>
    <w:rsid w:val="003C3C46"/>
    <w:rsid w:val="003C435F"/>
    <w:rsid w:val="003D19A1"/>
    <w:rsid w:val="003D1B7D"/>
    <w:rsid w:val="003D1BD5"/>
    <w:rsid w:val="003D5333"/>
    <w:rsid w:val="003D5DEE"/>
    <w:rsid w:val="003E040A"/>
    <w:rsid w:val="003E07F7"/>
    <w:rsid w:val="003E2947"/>
    <w:rsid w:val="003E36A8"/>
    <w:rsid w:val="003E4BD0"/>
    <w:rsid w:val="003E5676"/>
    <w:rsid w:val="003E5B16"/>
    <w:rsid w:val="003E6C72"/>
    <w:rsid w:val="003F27FA"/>
    <w:rsid w:val="003F4AE7"/>
    <w:rsid w:val="003F58F3"/>
    <w:rsid w:val="00400C65"/>
    <w:rsid w:val="00403C3A"/>
    <w:rsid w:val="00406CA0"/>
    <w:rsid w:val="0041635D"/>
    <w:rsid w:val="00420310"/>
    <w:rsid w:val="00420CEB"/>
    <w:rsid w:val="004212B3"/>
    <w:rsid w:val="00421A85"/>
    <w:rsid w:val="00422895"/>
    <w:rsid w:val="00427728"/>
    <w:rsid w:val="004334C1"/>
    <w:rsid w:val="0043523C"/>
    <w:rsid w:val="004361A5"/>
    <w:rsid w:val="004376A3"/>
    <w:rsid w:val="00437A58"/>
    <w:rsid w:val="0044026A"/>
    <w:rsid w:val="00440598"/>
    <w:rsid w:val="004414ED"/>
    <w:rsid w:val="00447505"/>
    <w:rsid w:val="00451329"/>
    <w:rsid w:val="004519C8"/>
    <w:rsid w:val="004529F9"/>
    <w:rsid w:val="00454A85"/>
    <w:rsid w:val="00456C59"/>
    <w:rsid w:val="00457FF5"/>
    <w:rsid w:val="004613A6"/>
    <w:rsid w:val="00461406"/>
    <w:rsid w:val="00461D52"/>
    <w:rsid w:val="00462BAD"/>
    <w:rsid w:val="00463BA2"/>
    <w:rsid w:val="00467285"/>
    <w:rsid w:val="004728C9"/>
    <w:rsid w:val="00480897"/>
    <w:rsid w:val="0048210F"/>
    <w:rsid w:val="0048354D"/>
    <w:rsid w:val="00483852"/>
    <w:rsid w:val="00483EBA"/>
    <w:rsid w:val="00486B23"/>
    <w:rsid w:val="004912D1"/>
    <w:rsid w:val="0049182A"/>
    <w:rsid w:val="004924FA"/>
    <w:rsid w:val="004A0ECA"/>
    <w:rsid w:val="004A2307"/>
    <w:rsid w:val="004A2EC2"/>
    <w:rsid w:val="004A3968"/>
    <w:rsid w:val="004A4F3F"/>
    <w:rsid w:val="004A6C25"/>
    <w:rsid w:val="004A6CCD"/>
    <w:rsid w:val="004A7176"/>
    <w:rsid w:val="004B068B"/>
    <w:rsid w:val="004B2D9E"/>
    <w:rsid w:val="004B4A79"/>
    <w:rsid w:val="004B6DE4"/>
    <w:rsid w:val="004B7A6A"/>
    <w:rsid w:val="004C0CAE"/>
    <w:rsid w:val="004C23E8"/>
    <w:rsid w:val="004C4C44"/>
    <w:rsid w:val="004C6675"/>
    <w:rsid w:val="004D46B4"/>
    <w:rsid w:val="004D49F2"/>
    <w:rsid w:val="004D7A3F"/>
    <w:rsid w:val="004E2139"/>
    <w:rsid w:val="004E5BBF"/>
    <w:rsid w:val="004E65FC"/>
    <w:rsid w:val="004E67E7"/>
    <w:rsid w:val="004F07C4"/>
    <w:rsid w:val="005024B5"/>
    <w:rsid w:val="005046B6"/>
    <w:rsid w:val="00504AB2"/>
    <w:rsid w:val="00504D67"/>
    <w:rsid w:val="005107C7"/>
    <w:rsid w:val="0051083F"/>
    <w:rsid w:val="005132E1"/>
    <w:rsid w:val="00514428"/>
    <w:rsid w:val="00517E1E"/>
    <w:rsid w:val="00524126"/>
    <w:rsid w:val="00524E4B"/>
    <w:rsid w:val="00524F34"/>
    <w:rsid w:val="00530C2E"/>
    <w:rsid w:val="00530DCF"/>
    <w:rsid w:val="005318F1"/>
    <w:rsid w:val="005335C9"/>
    <w:rsid w:val="005379BE"/>
    <w:rsid w:val="005414D3"/>
    <w:rsid w:val="00543E40"/>
    <w:rsid w:val="00552CB1"/>
    <w:rsid w:val="00560191"/>
    <w:rsid w:val="0056132B"/>
    <w:rsid w:val="005613AF"/>
    <w:rsid w:val="0056149F"/>
    <w:rsid w:val="00567D26"/>
    <w:rsid w:val="00580408"/>
    <w:rsid w:val="00585FB7"/>
    <w:rsid w:val="00586036"/>
    <w:rsid w:val="005A101F"/>
    <w:rsid w:val="005A2252"/>
    <w:rsid w:val="005A3CAE"/>
    <w:rsid w:val="005A540B"/>
    <w:rsid w:val="005B2C7B"/>
    <w:rsid w:val="005B40CF"/>
    <w:rsid w:val="005B5683"/>
    <w:rsid w:val="005C1F5B"/>
    <w:rsid w:val="005C4CC5"/>
    <w:rsid w:val="005E059B"/>
    <w:rsid w:val="005E59CC"/>
    <w:rsid w:val="005E7DFE"/>
    <w:rsid w:val="005F0DFB"/>
    <w:rsid w:val="005F468A"/>
    <w:rsid w:val="005F7E67"/>
    <w:rsid w:val="00600362"/>
    <w:rsid w:val="006008B7"/>
    <w:rsid w:val="006017E9"/>
    <w:rsid w:val="00605AB5"/>
    <w:rsid w:val="00610AE1"/>
    <w:rsid w:val="006156E6"/>
    <w:rsid w:val="006200C6"/>
    <w:rsid w:val="006215DE"/>
    <w:rsid w:val="00634081"/>
    <w:rsid w:val="00635E9F"/>
    <w:rsid w:val="00637E92"/>
    <w:rsid w:val="00640A30"/>
    <w:rsid w:val="0065039F"/>
    <w:rsid w:val="006553F0"/>
    <w:rsid w:val="006619DD"/>
    <w:rsid w:val="00663AD1"/>
    <w:rsid w:val="00663D1E"/>
    <w:rsid w:val="006658A3"/>
    <w:rsid w:val="00672778"/>
    <w:rsid w:val="00674268"/>
    <w:rsid w:val="00677B69"/>
    <w:rsid w:val="006837E2"/>
    <w:rsid w:val="00684EB2"/>
    <w:rsid w:val="0069009F"/>
    <w:rsid w:val="006908FD"/>
    <w:rsid w:val="0069262D"/>
    <w:rsid w:val="006961BE"/>
    <w:rsid w:val="00696EC2"/>
    <w:rsid w:val="006A0DA6"/>
    <w:rsid w:val="006A24C0"/>
    <w:rsid w:val="006A2B98"/>
    <w:rsid w:val="006A54A4"/>
    <w:rsid w:val="006A58FE"/>
    <w:rsid w:val="006A5BA0"/>
    <w:rsid w:val="006A7FCB"/>
    <w:rsid w:val="006B0E2E"/>
    <w:rsid w:val="006B3438"/>
    <w:rsid w:val="006B46FE"/>
    <w:rsid w:val="006B6D8A"/>
    <w:rsid w:val="006C1834"/>
    <w:rsid w:val="006C47EC"/>
    <w:rsid w:val="006D7621"/>
    <w:rsid w:val="006E275D"/>
    <w:rsid w:val="006E2778"/>
    <w:rsid w:val="006E326A"/>
    <w:rsid w:val="006E4DB3"/>
    <w:rsid w:val="006E659C"/>
    <w:rsid w:val="006E7314"/>
    <w:rsid w:val="006E7B9C"/>
    <w:rsid w:val="006F6E9A"/>
    <w:rsid w:val="00707D2B"/>
    <w:rsid w:val="00713C33"/>
    <w:rsid w:val="00714CD2"/>
    <w:rsid w:val="00716514"/>
    <w:rsid w:val="00716844"/>
    <w:rsid w:val="00725063"/>
    <w:rsid w:val="00731C7E"/>
    <w:rsid w:val="00734229"/>
    <w:rsid w:val="00734D75"/>
    <w:rsid w:val="00737959"/>
    <w:rsid w:val="00742583"/>
    <w:rsid w:val="00744354"/>
    <w:rsid w:val="007456A4"/>
    <w:rsid w:val="007513D0"/>
    <w:rsid w:val="0075304A"/>
    <w:rsid w:val="00756924"/>
    <w:rsid w:val="00756EF5"/>
    <w:rsid w:val="007603F4"/>
    <w:rsid w:val="007647C6"/>
    <w:rsid w:val="0077253A"/>
    <w:rsid w:val="007727E3"/>
    <w:rsid w:val="00772C13"/>
    <w:rsid w:val="00774C54"/>
    <w:rsid w:val="00776407"/>
    <w:rsid w:val="007836E1"/>
    <w:rsid w:val="0078529F"/>
    <w:rsid w:val="00785705"/>
    <w:rsid w:val="0078574F"/>
    <w:rsid w:val="00785F76"/>
    <w:rsid w:val="007863F5"/>
    <w:rsid w:val="00794F0C"/>
    <w:rsid w:val="007960A2"/>
    <w:rsid w:val="007A10C5"/>
    <w:rsid w:val="007A1682"/>
    <w:rsid w:val="007A3E19"/>
    <w:rsid w:val="007A7845"/>
    <w:rsid w:val="007B0D75"/>
    <w:rsid w:val="007B4FA0"/>
    <w:rsid w:val="007B5F69"/>
    <w:rsid w:val="007C0BF6"/>
    <w:rsid w:val="007C1CC1"/>
    <w:rsid w:val="007C3644"/>
    <w:rsid w:val="007C5103"/>
    <w:rsid w:val="007C6CC1"/>
    <w:rsid w:val="007D1D30"/>
    <w:rsid w:val="007D2D74"/>
    <w:rsid w:val="007D3E3C"/>
    <w:rsid w:val="007D46B2"/>
    <w:rsid w:val="007F61DC"/>
    <w:rsid w:val="007F690F"/>
    <w:rsid w:val="007F757F"/>
    <w:rsid w:val="007F7C41"/>
    <w:rsid w:val="00804437"/>
    <w:rsid w:val="008131A9"/>
    <w:rsid w:val="008167EB"/>
    <w:rsid w:val="008202F7"/>
    <w:rsid w:val="00821BFB"/>
    <w:rsid w:val="00827215"/>
    <w:rsid w:val="00827F39"/>
    <w:rsid w:val="008312FA"/>
    <w:rsid w:val="008379F5"/>
    <w:rsid w:val="008411EC"/>
    <w:rsid w:val="00842373"/>
    <w:rsid w:val="008448AB"/>
    <w:rsid w:val="00846679"/>
    <w:rsid w:val="008467F3"/>
    <w:rsid w:val="00850DF2"/>
    <w:rsid w:val="008618FD"/>
    <w:rsid w:val="00863951"/>
    <w:rsid w:val="008726A2"/>
    <w:rsid w:val="00874E33"/>
    <w:rsid w:val="00875B6E"/>
    <w:rsid w:val="00875F61"/>
    <w:rsid w:val="00880AA7"/>
    <w:rsid w:val="00882480"/>
    <w:rsid w:val="00883082"/>
    <w:rsid w:val="00883B63"/>
    <w:rsid w:val="008853EC"/>
    <w:rsid w:val="0089155D"/>
    <w:rsid w:val="008917AB"/>
    <w:rsid w:val="00892206"/>
    <w:rsid w:val="00892CB5"/>
    <w:rsid w:val="00895782"/>
    <w:rsid w:val="008A0E9B"/>
    <w:rsid w:val="008A37B2"/>
    <w:rsid w:val="008A5A4B"/>
    <w:rsid w:val="008A5F39"/>
    <w:rsid w:val="008A6719"/>
    <w:rsid w:val="008A72A3"/>
    <w:rsid w:val="008B0FA2"/>
    <w:rsid w:val="008B281C"/>
    <w:rsid w:val="008B36E0"/>
    <w:rsid w:val="008B5501"/>
    <w:rsid w:val="008B72DB"/>
    <w:rsid w:val="008B7EB8"/>
    <w:rsid w:val="008C0440"/>
    <w:rsid w:val="008C379F"/>
    <w:rsid w:val="008D03F3"/>
    <w:rsid w:val="008D6D0F"/>
    <w:rsid w:val="008E045B"/>
    <w:rsid w:val="008E379F"/>
    <w:rsid w:val="008E3E78"/>
    <w:rsid w:val="008E44AA"/>
    <w:rsid w:val="008E4D7B"/>
    <w:rsid w:val="008E6DDE"/>
    <w:rsid w:val="008F22F0"/>
    <w:rsid w:val="008F3449"/>
    <w:rsid w:val="008F5749"/>
    <w:rsid w:val="008F64FF"/>
    <w:rsid w:val="008F6B2B"/>
    <w:rsid w:val="009006F1"/>
    <w:rsid w:val="0090198F"/>
    <w:rsid w:val="00901F71"/>
    <w:rsid w:val="009028BA"/>
    <w:rsid w:val="00902E2B"/>
    <w:rsid w:val="00903F3A"/>
    <w:rsid w:val="00907FA7"/>
    <w:rsid w:val="00910714"/>
    <w:rsid w:val="00911AFD"/>
    <w:rsid w:val="00914168"/>
    <w:rsid w:val="00914F83"/>
    <w:rsid w:val="009214EE"/>
    <w:rsid w:val="0093042D"/>
    <w:rsid w:val="00930B0B"/>
    <w:rsid w:val="00932919"/>
    <w:rsid w:val="009329CE"/>
    <w:rsid w:val="009367E6"/>
    <w:rsid w:val="00936AB7"/>
    <w:rsid w:val="00940979"/>
    <w:rsid w:val="00940FAF"/>
    <w:rsid w:val="00950BF2"/>
    <w:rsid w:val="00952FB7"/>
    <w:rsid w:val="00955859"/>
    <w:rsid w:val="00957040"/>
    <w:rsid w:val="00961A82"/>
    <w:rsid w:val="00962BC7"/>
    <w:rsid w:val="00963371"/>
    <w:rsid w:val="009658FF"/>
    <w:rsid w:val="00966B8B"/>
    <w:rsid w:val="00971BA0"/>
    <w:rsid w:val="00971E2E"/>
    <w:rsid w:val="00972D53"/>
    <w:rsid w:val="00975EA8"/>
    <w:rsid w:val="00977002"/>
    <w:rsid w:val="00981B21"/>
    <w:rsid w:val="009838D0"/>
    <w:rsid w:val="009845D7"/>
    <w:rsid w:val="00985086"/>
    <w:rsid w:val="00985874"/>
    <w:rsid w:val="00987A0A"/>
    <w:rsid w:val="00987F29"/>
    <w:rsid w:val="00987FF3"/>
    <w:rsid w:val="009951B5"/>
    <w:rsid w:val="009961FE"/>
    <w:rsid w:val="00996271"/>
    <w:rsid w:val="00996586"/>
    <w:rsid w:val="00996E23"/>
    <w:rsid w:val="009970AE"/>
    <w:rsid w:val="009A2FF0"/>
    <w:rsid w:val="009A3AF6"/>
    <w:rsid w:val="009A4412"/>
    <w:rsid w:val="009A510B"/>
    <w:rsid w:val="009B05DD"/>
    <w:rsid w:val="009B1A54"/>
    <w:rsid w:val="009C068E"/>
    <w:rsid w:val="009C1673"/>
    <w:rsid w:val="009C1B05"/>
    <w:rsid w:val="009C2048"/>
    <w:rsid w:val="009C48F0"/>
    <w:rsid w:val="009C6A9D"/>
    <w:rsid w:val="009D2040"/>
    <w:rsid w:val="009D2512"/>
    <w:rsid w:val="009D3ECF"/>
    <w:rsid w:val="009D6F4C"/>
    <w:rsid w:val="009E1D13"/>
    <w:rsid w:val="009E482D"/>
    <w:rsid w:val="009F2403"/>
    <w:rsid w:val="009F4342"/>
    <w:rsid w:val="00A05693"/>
    <w:rsid w:val="00A06E9C"/>
    <w:rsid w:val="00A10631"/>
    <w:rsid w:val="00A16951"/>
    <w:rsid w:val="00A17496"/>
    <w:rsid w:val="00A21396"/>
    <w:rsid w:val="00A25695"/>
    <w:rsid w:val="00A25A8E"/>
    <w:rsid w:val="00A304AC"/>
    <w:rsid w:val="00A305E4"/>
    <w:rsid w:val="00A324E2"/>
    <w:rsid w:val="00A350F8"/>
    <w:rsid w:val="00A40FEE"/>
    <w:rsid w:val="00A42738"/>
    <w:rsid w:val="00A4355E"/>
    <w:rsid w:val="00A46376"/>
    <w:rsid w:val="00A50055"/>
    <w:rsid w:val="00A505EA"/>
    <w:rsid w:val="00A524CF"/>
    <w:rsid w:val="00A562E0"/>
    <w:rsid w:val="00A678D2"/>
    <w:rsid w:val="00A7207A"/>
    <w:rsid w:val="00A73225"/>
    <w:rsid w:val="00A73C4C"/>
    <w:rsid w:val="00A76651"/>
    <w:rsid w:val="00A82141"/>
    <w:rsid w:val="00A82166"/>
    <w:rsid w:val="00A83CEC"/>
    <w:rsid w:val="00A90021"/>
    <w:rsid w:val="00A90441"/>
    <w:rsid w:val="00A93050"/>
    <w:rsid w:val="00A95259"/>
    <w:rsid w:val="00AA314A"/>
    <w:rsid w:val="00AA54C5"/>
    <w:rsid w:val="00AB0BD3"/>
    <w:rsid w:val="00AB1E43"/>
    <w:rsid w:val="00AB5A98"/>
    <w:rsid w:val="00AB79AB"/>
    <w:rsid w:val="00AC013F"/>
    <w:rsid w:val="00AC48D9"/>
    <w:rsid w:val="00AC6F10"/>
    <w:rsid w:val="00AD18D9"/>
    <w:rsid w:val="00AD3008"/>
    <w:rsid w:val="00AD5DE2"/>
    <w:rsid w:val="00AD7870"/>
    <w:rsid w:val="00AE0425"/>
    <w:rsid w:val="00AE2153"/>
    <w:rsid w:val="00AE306D"/>
    <w:rsid w:val="00AE3AA1"/>
    <w:rsid w:val="00AE49BD"/>
    <w:rsid w:val="00AE58AC"/>
    <w:rsid w:val="00AF0673"/>
    <w:rsid w:val="00AF1C51"/>
    <w:rsid w:val="00AF25DF"/>
    <w:rsid w:val="00AF296D"/>
    <w:rsid w:val="00AF3A9C"/>
    <w:rsid w:val="00AF7918"/>
    <w:rsid w:val="00B01F21"/>
    <w:rsid w:val="00B057AA"/>
    <w:rsid w:val="00B11319"/>
    <w:rsid w:val="00B13122"/>
    <w:rsid w:val="00B14B82"/>
    <w:rsid w:val="00B16059"/>
    <w:rsid w:val="00B20076"/>
    <w:rsid w:val="00B2031E"/>
    <w:rsid w:val="00B20474"/>
    <w:rsid w:val="00B242F4"/>
    <w:rsid w:val="00B26ACB"/>
    <w:rsid w:val="00B2708E"/>
    <w:rsid w:val="00B30053"/>
    <w:rsid w:val="00B30A5C"/>
    <w:rsid w:val="00B30B98"/>
    <w:rsid w:val="00B34432"/>
    <w:rsid w:val="00B3450D"/>
    <w:rsid w:val="00B35C29"/>
    <w:rsid w:val="00B36478"/>
    <w:rsid w:val="00B42B90"/>
    <w:rsid w:val="00B45D35"/>
    <w:rsid w:val="00B47A91"/>
    <w:rsid w:val="00B55E05"/>
    <w:rsid w:val="00B629AE"/>
    <w:rsid w:val="00B66592"/>
    <w:rsid w:val="00B667C4"/>
    <w:rsid w:val="00B678D9"/>
    <w:rsid w:val="00B67CDE"/>
    <w:rsid w:val="00B729E7"/>
    <w:rsid w:val="00B7459A"/>
    <w:rsid w:val="00B75763"/>
    <w:rsid w:val="00B76FB8"/>
    <w:rsid w:val="00B8110E"/>
    <w:rsid w:val="00B81F43"/>
    <w:rsid w:val="00B8420F"/>
    <w:rsid w:val="00B852AC"/>
    <w:rsid w:val="00B937F6"/>
    <w:rsid w:val="00BA3B1C"/>
    <w:rsid w:val="00BA4D9B"/>
    <w:rsid w:val="00BA64D1"/>
    <w:rsid w:val="00BA722E"/>
    <w:rsid w:val="00BB016E"/>
    <w:rsid w:val="00BB1D23"/>
    <w:rsid w:val="00BB5258"/>
    <w:rsid w:val="00BB551E"/>
    <w:rsid w:val="00BB6D85"/>
    <w:rsid w:val="00BC2A38"/>
    <w:rsid w:val="00BC2E4A"/>
    <w:rsid w:val="00BC54D5"/>
    <w:rsid w:val="00BC5C5C"/>
    <w:rsid w:val="00BD0E11"/>
    <w:rsid w:val="00BD160F"/>
    <w:rsid w:val="00BD27F8"/>
    <w:rsid w:val="00BD627C"/>
    <w:rsid w:val="00BE3AB6"/>
    <w:rsid w:val="00BE3D5D"/>
    <w:rsid w:val="00BE469E"/>
    <w:rsid w:val="00BE5ECC"/>
    <w:rsid w:val="00BF0DD6"/>
    <w:rsid w:val="00BF11D8"/>
    <w:rsid w:val="00C03BF3"/>
    <w:rsid w:val="00C03DFE"/>
    <w:rsid w:val="00C049EA"/>
    <w:rsid w:val="00C056FB"/>
    <w:rsid w:val="00C0653E"/>
    <w:rsid w:val="00C06B44"/>
    <w:rsid w:val="00C10E19"/>
    <w:rsid w:val="00C11508"/>
    <w:rsid w:val="00C20375"/>
    <w:rsid w:val="00C26468"/>
    <w:rsid w:val="00C26C9A"/>
    <w:rsid w:val="00C31EAF"/>
    <w:rsid w:val="00C32758"/>
    <w:rsid w:val="00C32C9E"/>
    <w:rsid w:val="00C34008"/>
    <w:rsid w:val="00C35FCE"/>
    <w:rsid w:val="00C5019E"/>
    <w:rsid w:val="00C504E8"/>
    <w:rsid w:val="00C50A2B"/>
    <w:rsid w:val="00C55841"/>
    <w:rsid w:val="00C55B50"/>
    <w:rsid w:val="00C609C2"/>
    <w:rsid w:val="00C61CEA"/>
    <w:rsid w:val="00C678BE"/>
    <w:rsid w:val="00C85723"/>
    <w:rsid w:val="00C85ADB"/>
    <w:rsid w:val="00C96771"/>
    <w:rsid w:val="00C97AD7"/>
    <w:rsid w:val="00CA5D12"/>
    <w:rsid w:val="00CA62E5"/>
    <w:rsid w:val="00CB08F5"/>
    <w:rsid w:val="00CB5BE9"/>
    <w:rsid w:val="00CB653E"/>
    <w:rsid w:val="00CC0DB3"/>
    <w:rsid w:val="00CC19C2"/>
    <w:rsid w:val="00CC3BAD"/>
    <w:rsid w:val="00CC4284"/>
    <w:rsid w:val="00CC4F7A"/>
    <w:rsid w:val="00CD072D"/>
    <w:rsid w:val="00CD1F0D"/>
    <w:rsid w:val="00CD5995"/>
    <w:rsid w:val="00CE50EA"/>
    <w:rsid w:val="00CE6109"/>
    <w:rsid w:val="00CF0BA6"/>
    <w:rsid w:val="00CF2390"/>
    <w:rsid w:val="00CF2837"/>
    <w:rsid w:val="00CF484F"/>
    <w:rsid w:val="00CF76EC"/>
    <w:rsid w:val="00D036B0"/>
    <w:rsid w:val="00D07952"/>
    <w:rsid w:val="00D13570"/>
    <w:rsid w:val="00D1461C"/>
    <w:rsid w:val="00D1624F"/>
    <w:rsid w:val="00D20D56"/>
    <w:rsid w:val="00D22375"/>
    <w:rsid w:val="00D227DD"/>
    <w:rsid w:val="00D24835"/>
    <w:rsid w:val="00D26C89"/>
    <w:rsid w:val="00D308DE"/>
    <w:rsid w:val="00D37B52"/>
    <w:rsid w:val="00D41DEE"/>
    <w:rsid w:val="00D4548F"/>
    <w:rsid w:val="00D462D5"/>
    <w:rsid w:val="00D55CAC"/>
    <w:rsid w:val="00D566F8"/>
    <w:rsid w:val="00D56E7B"/>
    <w:rsid w:val="00D576C8"/>
    <w:rsid w:val="00D57EFD"/>
    <w:rsid w:val="00D624D0"/>
    <w:rsid w:val="00D62A65"/>
    <w:rsid w:val="00D6705C"/>
    <w:rsid w:val="00D70DB5"/>
    <w:rsid w:val="00D70EC0"/>
    <w:rsid w:val="00D72349"/>
    <w:rsid w:val="00D7602B"/>
    <w:rsid w:val="00D818D8"/>
    <w:rsid w:val="00D918B3"/>
    <w:rsid w:val="00D92D3C"/>
    <w:rsid w:val="00D94889"/>
    <w:rsid w:val="00DA14E8"/>
    <w:rsid w:val="00DA1FAE"/>
    <w:rsid w:val="00DA68F5"/>
    <w:rsid w:val="00DB7520"/>
    <w:rsid w:val="00DC164D"/>
    <w:rsid w:val="00DC1657"/>
    <w:rsid w:val="00DC4F76"/>
    <w:rsid w:val="00DC794F"/>
    <w:rsid w:val="00DD05EB"/>
    <w:rsid w:val="00DD1760"/>
    <w:rsid w:val="00DD3B16"/>
    <w:rsid w:val="00DD62B3"/>
    <w:rsid w:val="00DD6A82"/>
    <w:rsid w:val="00DD6C1D"/>
    <w:rsid w:val="00DD7EC0"/>
    <w:rsid w:val="00DE3EE6"/>
    <w:rsid w:val="00DE56C9"/>
    <w:rsid w:val="00DE5EAA"/>
    <w:rsid w:val="00DF1456"/>
    <w:rsid w:val="00DF5A3A"/>
    <w:rsid w:val="00DF76B9"/>
    <w:rsid w:val="00E00884"/>
    <w:rsid w:val="00E00DDE"/>
    <w:rsid w:val="00E024F6"/>
    <w:rsid w:val="00E0754D"/>
    <w:rsid w:val="00E10ABF"/>
    <w:rsid w:val="00E15B73"/>
    <w:rsid w:val="00E16B5B"/>
    <w:rsid w:val="00E20683"/>
    <w:rsid w:val="00E20F11"/>
    <w:rsid w:val="00E20F84"/>
    <w:rsid w:val="00E219EA"/>
    <w:rsid w:val="00E229E3"/>
    <w:rsid w:val="00E30837"/>
    <w:rsid w:val="00E315A4"/>
    <w:rsid w:val="00E324D0"/>
    <w:rsid w:val="00E35B08"/>
    <w:rsid w:val="00E36FD0"/>
    <w:rsid w:val="00E45FB8"/>
    <w:rsid w:val="00E4638D"/>
    <w:rsid w:val="00E565E1"/>
    <w:rsid w:val="00E7088B"/>
    <w:rsid w:val="00E70E2B"/>
    <w:rsid w:val="00E7514E"/>
    <w:rsid w:val="00E75F74"/>
    <w:rsid w:val="00E8135A"/>
    <w:rsid w:val="00E824D9"/>
    <w:rsid w:val="00E82813"/>
    <w:rsid w:val="00E82CEC"/>
    <w:rsid w:val="00E82D82"/>
    <w:rsid w:val="00E95374"/>
    <w:rsid w:val="00E97FD4"/>
    <w:rsid w:val="00EB0871"/>
    <w:rsid w:val="00EB0F53"/>
    <w:rsid w:val="00EB656B"/>
    <w:rsid w:val="00EC1453"/>
    <w:rsid w:val="00EC2E58"/>
    <w:rsid w:val="00EC3ABE"/>
    <w:rsid w:val="00EC5D20"/>
    <w:rsid w:val="00ED0A86"/>
    <w:rsid w:val="00ED31A5"/>
    <w:rsid w:val="00EE20AF"/>
    <w:rsid w:val="00EE39BF"/>
    <w:rsid w:val="00EE766F"/>
    <w:rsid w:val="00EF0D06"/>
    <w:rsid w:val="00EF0E87"/>
    <w:rsid w:val="00EF530C"/>
    <w:rsid w:val="00EF6427"/>
    <w:rsid w:val="00EF6925"/>
    <w:rsid w:val="00F00E5C"/>
    <w:rsid w:val="00F03ABF"/>
    <w:rsid w:val="00F04655"/>
    <w:rsid w:val="00F075B8"/>
    <w:rsid w:val="00F12328"/>
    <w:rsid w:val="00F2188E"/>
    <w:rsid w:val="00F21FDA"/>
    <w:rsid w:val="00F22D7A"/>
    <w:rsid w:val="00F2484A"/>
    <w:rsid w:val="00F27F52"/>
    <w:rsid w:val="00F312D2"/>
    <w:rsid w:val="00F36E17"/>
    <w:rsid w:val="00F3793B"/>
    <w:rsid w:val="00F43DF0"/>
    <w:rsid w:val="00F45232"/>
    <w:rsid w:val="00F546B7"/>
    <w:rsid w:val="00F548E8"/>
    <w:rsid w:val="00F56200"/>
    <w:rsid w:val="00F56DC7"/>
    <w:rsid w:val="00F65509"/>
    <w:rsid w:val="00F7079B"/>
    <w:rsid w:val="00F707F4"/>
    <w:rsid w:val="00F753A1"/>
    <w:rsid w:val="00F809AE"/>
    <w:rsid w:val="00F81E89"/>
    <w:rsid w:val="00F82265"/>
    <w:rsid w:val="00F829B7"/>
    <w:rsid w:val="00F83D91"/>
    <w:rsid w:val="00F85BBE"/>
    <w:rsid w:val="00F86250"/>
    <w:rsid w:val="00F9489C"/>
    <w:rsid w:val="00F979E0"/>
    <w:rsid w:val="00FA0558"/>
    <w:rsid w:val="00FA206D"/>
    <w:rsid w:val="00FA47CE"/>
    <w:rsid w:val="00FA4CDB"/>
    <w:rsid w:val="00FA5D37"/>
    <w:rsid w:val="00FB09F9"/>
    <w:rsid w:val="00FB5C8B"/>
    <w:rsid w:val="00FB5F63"/>
    <w:rsid w:val="00FC066A"/>
    <w:rsid w:val="00FC3F0E"/>
    <w:rsid w:val="00FC4011"/>
    <w:rsid w:val="00FC6A08"/>
    <w:rsid w:val="00FC73D7"/>
    <w:rsid w:val="00FD1500"/>
    <w:rsid w:val="00FD3AE3"/>
    <w:rsid w:val="00FD461A"/>
    <w:rsid w:val="00FD4DC6"/>
    <w:rsid w:val="00FD6AB4"/>
    <w:rsid w:val="00FD7838"/>
    <w:rsid w:val="00FE01C5"/>
    <w:rsid w:val="00FE04C3"/>
    <w:rsid w:val="00FE3D57"/>
    <w:rsid w:val="00FE64F0"/>
    <w:rsid w:val="00FE7384"/>
    <w:rsid w:val="00FF0602"/>
    <w:rsid w:val="00FF121E"/>
    <w:rsid w:val="00FF1710"/>
    <w:rsid w:val="00FF1CB3"/>
    <w:rsid w:val="00FF4484"/>
    <w:rsid w:val="00FF483E"/>
    <w:rsid w:val="00FF5ACB"/>
    <w:rsid w:val="00FF65FB"/>
    <w:rsid w:val="00FF73F9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EF6CD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821BFB"/>
  </w:style>
  <w:style w:type="paragraph" w:styleId="berschrift1">
    <w:name w:val="heading 1"/>
    <w:basedOn w:val="Standard"/>
    <w:next w:val="Standard"/>
    <w:link w:val="berschrift1Zchn"/>
    <w:uiPriority w:val="9"/>
    <w:qFormat/>
    <w:rsid w:val="007C0BF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C0BF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C0BF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0BF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0BF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0BF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0BF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0BF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0BF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0BF6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0BF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0BF6"/>
    <w:rPr>
      <w:b/>
      <w:bCs/>
      <w:i/>
      <w:iCs/>
    </w:rPr>
  </w:style>
  <w:style w:type="character" w:styleId="Fett">
    <w:name w:val="Strong"/>
    <w:uiPriority w:val="22"/>
    <w:qFormat/>
    <w:rsid w:val="007C0BF6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C0BF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C0BF6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0BF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0BF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0BF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0BF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0BF6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0BF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7C0BF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C0BF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0BF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0BF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Hervorhebung">
    <w:name w:val="Emphasis"/>
    <w:uiPriority w:val="20"/>
    <w:qFormat/>
    <w:rsid w:val="007C0BF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7C0BF6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7C0BF6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7C0BF6"/>
    <w:pPr>
      <w:spacing w:before="200" w:after="0"/>
      <w:ind w:left="360" w:right="360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7C0BF6"/>
    <w:rPr>
      <w:i/>
      <w:iCs/>
    </w:rPr>
  </w:style>
  <w:style w:type="character" w:styleId="SchwacheHervorhebung">
    <w:name w:val="Subtle Emphasis"/>
    <w:uiPriority w:val="19"/>
    <w:qFormat/>
    <w:rsid w:val="007C0BF6"/>
    <w:rPr>
      <w:i/>
      <w:iCs/>
    </w:rPr>
  </w:style>
  <w:style w:type="character" w:styleId="IntensiveHervorhebung">
    <w:name w:val="Intense Emphasis"/>
    <w:uiPriority w:val="21"/>
    <w:qFormat/>
    <w:rsid w:val="007C0BF6"/>
    <w:rPr>
      <w:b/>
      <w:bCs/>
    </w:rPr>
  </w:style>
  <w:style w:type="character" w:styleId="SchwacherVerweis">
    <w:name w:val="Subtle Reference"/>
    <w:uiPriority w:val="31"/>
    <w:qFormat/>
    <w:rsid w:val="007C0BF6"/>
    <w:rPr>
      <w:smallCaps/>
    </w:rPr>
  </w:style>
  <w:style w:type="character" w:styleId="IntensiverVerweis">
    <w:name w:val="Intense Reference"/>
    <w:uiPriority w:val="32"/>
    <w:qFormat/>
    <w:rsid w:val="007C0BF6"/>
    <w:rPr>
      <w:smallCaps/>
      <w:spacing w:val="5"/>
      <w:u w:val="single"/>
    </w:rPr>
  </w:style>
  <w:style w:type="character" w:styleId="Buchtitel">
    <w:name w:val="Book Title"/>
    <w:uiPriority w:val="33"/>
    <w:qFormat/>
    <w:rsid w:val="007C0BF6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C0BF6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216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6F71"/>
  </w:style>
  <w:style w:type="paragraph" w:styleId="Fuzeile">
    <w:name w:val="footer"/>
    <w:basedOn w:val="Standard"/>
    <w:link w:val="FuzeileZchn"/>
    <w:uiPriority w:val="99"/>
    <w:unhideWhenUsed/>
    <w:rsid w:val="00216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6F7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6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6F7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4E67E7"/>
    <w:rPr>
      <w:color w:val="0000FF" w:themeColor="hyperlink"/>
      <w:u w:val="single"/>
    </w:rPr>
  </w:style>
  <w:style w:type="table" w:styleId="Tabellenraster">
    <w:name w:val="Table Grid"/>
    <w:basedOn w:val="NormaleTabelle"/>
    <w:rsid w:val="004E67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102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102C29"/>
    <w:rPr>
      <w:rFonts w:ascii="Courier New" w:eastAsia="Times New Roman" w:hAnsi="Courier New" w:cs="Courier New"/>
      <w:sz w:val="20"/>
      <w:szCs w:val="20"/>
      <w:lang w:val="de-DE" w:eastAsia="de-DE" w:bidi="ar-SA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02C2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02C2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02C29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102C29"/>
    <w:rPr>
      <w:color w:val="808080"/>
    </w:rPr>
  </w:style>
  <w:style w:type="table" w:styleId="HellesRaster-Akzent3">
    <w:name w:val="Light Grid Accent 3"/>
    <w:basedOn w:val="NormaleTabelle"/>
    <w:uiPriority w:val="62"/>
    <w:rsid w:val="00A83CEC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A83CEC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Standard1">
    <w:name w:val="Standard1"/>
    <w:rsid w:val="00105CFD"/>
    <w:pPr>
      <w:suppressAutoHyphens/>
    </w:pPr>
    <w:rPr>
      <w:rFonts w:ascii="Calibri" w:eastAsia="ヒラギノ角ゴ Pro W3" w:hAnsi="Calibri" w:cs="Times New Roman"/>
      <w:color w:val="000000"/>
      <w:szCs w:val="20"/>
    </w:rPr>
  </w:style>
  <w:style w:type="paragraph" w:styleId="StandardWeb">
    <w:name w:val="Normal (Web)"/>
    <w:basedOn w:val="Standard"/>
    <w:uiPriority w:val="99"/>
    <w:semiHidden/>
    <w:unhideWhenUsed/>
    <w:rsid w:val="00F12328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014D9C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A17496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17496"/>
  </w:style>
  <w:style w:type="character" w:customStyle="1" w:styleId="AnredeZchn">
    <w:name w:val="Anrede Zchn"/>
    <w:basedOn w:val="Absatz-Standardschriftart"/>
    <w:link w:val="Anrede"/>
    <w:uiPriority w:val="99"/>
    <w:semiHidden/>
    <w:rsid w:val="00A17496"/>
  </w:style>
  <w:style w:type="paragraph" w:styleId="Aufzhlungszeichen">
    <w:name w:val="List Bullet"/>
    <w:basedOn w:val="Standard"/>
    <w:uiPriority w:val="99"/>
    <w:semiHidden/>
    <w:unhideWhenUsed/>
    <w:rsid w:val="00A17496"/>
    <w:pPr>
      <w:numPr>
        <w:numId w:val="12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A17496"/>
    <w:pPr>
      <w:numPr>
        <w:numId w:val="13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A17496"/>
    <w:pPr>
      <w:numPr>
        <w:numId w:val="14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A17496"/>
    <w:pPr>
      <w:numPr>
        <w:numId w:val="1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A17496"/>
    <w:pPr>
      <w:numPr>
        <w:numId w:val="16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rsid w:val="00A17496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A1749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A17496"/>
  </w:style>
  <w:style w:type="character" w:customStyle="1" w:styleId="DatumZchn">
    <w:name w:val="Datum Zchn"/>
    <w:basedOn w:val="Absatz-Standardschriftart"/>
    <w:link w:val="Datum"/>
    <w:uiPriority w:val="99"/>
    <w:semiHidden/>
    <w:rsid w:val="00A17496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1749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17496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A17496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A17496"/>
  </w:style>
  <w:style w:type="paragraph" w:styleId="Endnotentext">
    <w:name w:val="endnote text"/>
    <w:basedOn w:val="Standard"/>
    <w:link w:val="EndnotentextZchn"/>
    <w:uiPriority w:val="99"/>
    <w:semiHidden/>
    <w:unhideWhenUsed/>
    <w:rsid w:val="00A1749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17496"/>
    <w:rPr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A17496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A17496"/>
  </w:style>
  <w:style w:type="paragraph" w:styleId="Gruformel">
    <w:name w:val="Closing"/>
    <w:basedOn w:val="Standard"/>
    <w:link w:val="GruformelZchn"/>
    <w:uiPriority w:val="99"/>
    <w:semiHidden/>
    <w:unhideWhenUsed/>
    <w:rsid w:val="00A17496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A17496"/>
  </w:style>
  <w:style w:type="paragraph" w:styleId="HTMLAdresse">
    <w:name w:val="HTML Address"/>
    <w:basedOn w:val="Standard"/>
    <w:link w:val="HTMLAdresseZchn"/>
    <w:uiPriority w:val="99"/>
    <w:semiHidden/>
    <w:unhideWhenUsed/>
    <w:rsid w:val="00A17496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A17496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A17496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A17496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749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749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74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7496"/>
    <w:rPr>
      <w:b/>
      <w:bCs/>
      <w:sz w:val="20"/>
      <w:szCs w:val="20"/>
    </w:rPr>
  </w:style>
  <w:style w:type="paragraph" w:styleId="Liste">
    <w:name w:val="List"/>
    <w:basedOn w:val="Standard"/>
    <w:uiPriority w:val="99"/>
    <w:semiHidden/>
    <w:unhideWhenUsed/>
    <w:rsid w:val="00A17496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A17496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A17496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A17496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A17496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A17496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A17496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A17496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A17496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A17496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A17496"/>
    <w:pPr>
      <w:numPr>
        <w:numId w:val="17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A17496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A17496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A17496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A17496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A17496"/>
  </w:style>
  <w:style w:type="paragraph" w:styleId="Makrotext">
    <w:name w:val="macro"/>
    <w:link w:val="MakrotextZchn"/>
    <w:uiPriority w:val="99"/>
    <w:semiHidden/>
    <w:unhideWhenUsed/>
    <w:rsid w:val="00A174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17496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A174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A1749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A1749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17496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A17496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A1749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A17496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A1749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17496"/>
  </w:style>
  <w:style w:type="paragraph" w:styleId="Textkrper2">
    <w:name w:val="Body Text 2"/>
    <w:basedOn w:val="Standard"/>
    <w:link w:val="Textkrper2Zchn"/>
    <w:uiPriority w:val="99"/>
    <w:semiHidden/>
    <w:unhideWhenUsed/>
    <w:rsid w:val="00A17496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17496"/>
  </w:style>
  <w:style w:type="paragraph" w:styleId="Textkrper3">
    <w:name w:val="Body Text 3"/>
    <w:basedOn w:val="Standard"/>
    <w:link w:val="Textkrper3Zchn"/>
    <w:uiPriority w:val="99"/>
    <w:semiHidden/>
    <w:unhideWhenUsed/>
    <w:rsid w:val="00A17496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A17496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A17496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A17496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17496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17496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A17496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A17496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17496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17496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A17496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A17496"/>
  </w:style>
  <w:style w:type="paragraph" w:styleId="Umschlagabsenderadresse">
    <w:name w:val="envelope return"/>
    <w:basedOn w:val="Standard"/>
    <w:uiPriority w:val="99"/>
    <w:semiHidden/>
    <w:unhideWhenUsed/>
    <w:rsid w:val="00A1749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A17496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A17496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A17496"/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A1749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A1749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A17496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17496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17496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17496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17496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17496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17496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land\FOMT\Vorlagen\Word-FOMT-S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CE33E67C25C042AEE00D215A7C8558" ma:contentTypeVersion="18" ma:contentTypeDescription="Ein neues Dokument erstellen." ma:contentTypeScope="" ma:versionID="ce422fcd101ad8cad83c1f4b4f09b3dc">
  <xsd:schema xmlns:xsd="http://www.w3.org/2001/XMLSchema" xmlns:xs="http://www.w3.org/2001/XMLSchema" xmlns:p="http://schemas.microsoft.com/office/2006/metadata/properties" xmlns:ns2="9c15508e-8853-4c8a-9691-d00007c891fd" xmlns:ns3="ad6b41c3-18ca-4600-bad0-0d568da5e8ba" targetNamespace="http://schemas.microsoft.com/office/2006/metadata/properties" ma:root="true" ma:fieldsID="cf430e0e7f2709e8cab9cbe476dfe654" ns2:_="" ns3:_="">
    <xsd:import namespace="9c15508e-8853-4c8a-9691-d00007c891fd"/>
    <xsd:import namespace="ad6b41c3-18ca-4600-bad0-0d568da5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5508e-8853-4c8a-9691-d00007c89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c7eb0c2-d1b8-49a5-8bf3-6845509a94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b41c3-18ca-4600-bad0-0d568da5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84a618c-fb13-423a-9ca8-3a6aad7a9adf}" ma:internalName="TaxCatchAll" ma:showField="CatchAllData" ma:web="ad6b41c3-18ca-4600-bad0-0d568da5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6b41c3-18ca-4600-bad0-0d568da5e8ba" xsi:nil="true"/>
    <lcf76f155ced4ddcb4097134ff3c332f xmlns="9c15508e-8853-4c8a-9691-d00007c891f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2632D0-B4BE-8A41-96B2-DE736CF884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C5F11-87C1-4AA8-A0F0-EBC3487F6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15508e-8853-4c8a-9691-d00007c891fd"/>
    <ds:schemaRef ds:uri="ad6b41c3-18ca-4600-bad0-0d568da5e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FDD17-43D6-48F5-913C-02727D143EBA}">
  <ds:schemaRefs>
    <ds:schemaRef ds:uri="http://schemas.microsoft.com/office/2006/metadata/properties"/>
    <ds:schemaRef ds:uri="http://schemas.microsoft.com/office/infopath/2007/PartnerControls"/>
    <ds:schemaRef ds:uri="ad6b41c3-18ca-4600-bad0-0d568da5e8ba"/>
    <ds:schemaRef ds:uri="9c15508e-8853-4c8a-9691-d00007c891fd"/>
  </ds:schemaRefs>
</ds:datastoreItem>
</file>

<file path=customXml/itemProps4.xml><?xml version="1.0" encoding="utf-8"?>
<ds:datastoreItem xmlns:ds="http://schemas.openxmlformats.org/officeDocument/2006/customXml" ds:itemID="{CD935097-616F-4B63-A55D-081BF03192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C:\Users\roland\FOMT\Vorlagen\Word-FOMT-SW.dotx</Template>
  <TotalTime>0</TotalTime>
  <Pages>2</Pages>
  <Words>1378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Hartmann</dc:creator>
  <cp:keywords/>
  <dc:description/>
  <cp:lastModifiedBy>joni-der-broker@web.de</cp:lastModifiedBy>
  <cp:revision>11</cp:revision>
  <cp:lastPrinted>2023-03-02T22:04:00Z</cp:lastPrinted>
  <dcterms:created xsi:type="dcterms:W3CDTF">2026-03-14T10:19:00Z</dcterms:created>
  <dcterms:modified xsi:type="dcterms:W3CDTF">2026-05-18T09:41:00Z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0x01010049CE33E67C25C042AEE00D215A7C8558</vt:lpwstr>
  </property>
  <property fmtid="{D5CDD505-2E9C-101B-9397-08002B2CF9AE}" pid="3" name="MediaServiceImageTags">
    <vt:lpwstr/>
  </property>
</Properties>
</file>